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ayout w:type="fixed"/>
        <w:tblCellMar>
          <w:left w:w="115" w:type="dxa"/>
          <w:right w:w="115" w:type="dxa"/>
        </w:tblCellMar>
        <w:tblLook w:val="0600" w:firstRow="0" w:lastRow="0" w:firstColumn="0" w:lastColumn="0" w:noHBand="1" w:noVBand="1"/>
      </w:tblPr>
      <w:tblGrid>
        <w:gridCol w:w="4534"/>
        <w:gridCol w:w="416"/>
        <w:gridCol w:w="4487"/>
        <w:gridCol w:w="373"/>
        <w:gridCol w:w="4590"/>
      </w:tblGrid>
      <w:tr w:rsidR="00CC0A8F" w:rsidRPr="005F0F31" w14:paraId="399F8092" w14:textId="77777777" w:rsidTr="004642F0">
        <w:trPr>
          <w:trHeight w:val="4140"/>
          <w:jc w:val="center"/>
        </w:trPr>
        <w:tc>
          <w:tcPr>
            <w:tcW w:w="4534" w:type="dxa"/>
            <w:vMerge w:val="restart"/>
            <w:tcBorders>
              <w:bottom w:val="nil"/>
            </w:tcBorders>
          </w:tcPr>
          <w:bookmarkStart w:id="0" w:name="_Hlk514276837" w:displacedByCustomXml="next"/>
          <w:sdt>
            <w:sdtPr>
              <w:id w:val="-1273156478"/>
              <w:placeholder>
                <w:docPart w:val="A34B6116AEE24DC4B49450E917AAE4EB"/>
              </w:placeholder>
              <w:temporary/>
              <w:showingPlcHdr/>
              <w15:appearance w15:val="hidden"/>
            </w:sdtPr>
            <w:sdtEndPr/>
            <w:sdtContent>
              <w:p w14:paraId="33A760DA" w14:textId="77777777" w:rsidR="00B67824" w:rsidRDefault="00B67824" w:rsidP="007D43B3">
                <w:r w:rsidRPr="00B67824">
                  <w:rPr>
                    <w:rStyle w:val="Heading1Char"/>
                    <w:rFonts w:eastAsiaTheme="minorHAnsi"/>
                  </w:rPr>
                  <w:t>Title or Heading Here</w:t>
                </w:r>
              </w:p>
            </w:sdtContent>
          </w:sdt>
          <w:sdt>
            <w:sdtPr>
              <w:id w:val="1560979066"/>
              <w:placeholder>
                <w:docPart w:val="B231757134284BFCBBE855E3E707B527"/>
              </w:placeholder>
              <w:temporary/>
              <w:showingPlcHdr/>
              <w15:appearance w15:val="hidden"/>
            </w:sdtPr>
            <w:sdtEndPr/>
            <w:sdtContent>
              <w:p w14:paraId="373B5B25" w14:textId="77777777" w:rsidR="007D43B3" w:rsidRDefault="007D43B3" w:rsidP="007D43B3">
                <w:r w:rsidRPr="007D43B3">
                  <w:rPr>
                    <w:rFonts w:eastAsiaTheme="minorHAnsi"/>
                  </w:rPr>
                  <w:t>We think the design of this brochure is great as is!  But, if you do not agree, you are able to make it yours by making a few minor design tweaks!  Tips on updating specific features are available throughout this example text.</w:t>
                </w:r>
              </w:p>
            </w:sdtContent>
          </w:sdt>
          <w:sdt>
            <w:sdtPr>
              <w:rPr>
                <w:rFonts w:eastAsiaTheme="minorHAnsi"/>
              </w:rPr>
              <w:id w:val="131135308"/>
              <w:placeholder>
                <w:docPart w:val="894A926106584BD3929EEE02B9E7ED95"/>
              </w:placeholder>
              <w:temporary/>
              <w:showingPlcHdr/>
              <w15:appearance w15:val="hidden"/>
            </w:sdtPr>
            <w:sdtEndPr/>
            <w:sdtContent>
              <w:p w14:paraId="7B246D02" w14:textId="77777777" w:rsidR="007D43B3" w:rsidRDefault="007D43B3" w:rsidP="007D43B3">
                <w:pPr>
                  <w:pStyle w:val="Heading1"/>
                  <w:rPr>
                    <w:rFonts w:eastAsiaTheme="minorHAnsi"/>
                  </w:rPr>
                </w:pPr>
                <w:r w:rsidRPr="007D43B3">
                  <w:rPr>
                    <w:rFonts w:eastAsiaTheme="minorHAnsi"/>
                  </w:rPr>
                  <w:t>Customize Heading/Text</w:t>
                </w:r>
              </w:p>
            </w:sdtContent>
          </w:sdt>
          <w:sdt>
            <w:sdtPr>
              <w:rPr>
                <w:rFonts w:eastAsiaTheme="minorHAnsi"/>
              </w:rPr>
              <w:id w:val="-1609504504"/>
              <w:placeholder>
                <w:docPart w:val="8776A264B0804EC283814B3B184FB162"/>
              </w:placeholder>
              <w:temporary/>
              <w:showingPlcHdr/>
              <w15:appearance w15:val="hidden"/>
            </w:sdtPr>
            <w:sdtEndPr/>
            <w:sdtContent>
              <w:p w14:paraId="3F76EC60" w14:textId="77777777" w:rsidR="007D43B3" w:rsidRDefault="007D43B3" w:rsidP="007D43B3">
                <w:pPr>
                  <w:rPr>
                    <w:rFonts w:eastAsiaTheme="minorHAnsi"/>
                  </w:rPr>
                </w:pPr>
                <w:r w:rsidRPr="007D43B3">
                  <w:rPr>
                    <w:rFonts w:eastAsiaTheme="minorHAnsi"/>
                  </w:rPr>
                  <w:t>To change any of the text in this document, just click on the block of text you want to update!  The formatting has already been programmed for ease of formatting.</w:t>
                </w:r>
              </w:p>
            </w:sdtContent>
          </w:sdt>
          <w:sdt>
            <w:sdtPr>
              <w:rPr>
                <w:rFonts w:eastAsiaTheme="minorHAnsi"/>
                <w:color w:val="808080"/>
              </w:rPr>
              <w:id w:val="1197889898"/>
              <w:placeholder>
                <w:docPart w:val="F50E798D4A76449BB1A6521E87649E6C"/>
              </w:placeholder>
              <w:temporary/>
              <w:showingPlcHdr/>
              <w15:appearance w15:val="hidden"/>
            </w:sdtPr>
            <w:sdtEndPr/>
            <w:sdtContent>
              <w:p w14:paraId="5056E216" w14:textId="77777777" w:rsidR="007D43B3" w:rsidRDefault="007D43B3" w:rsidP="007D43B3">
                <w:pPr>
                  <w:rPr>
                    <w:rFonts w:eastAsiaTheme="minorHAnsi"/>
                    <w:color w:val="808080"/>
                  </w:rPr>
                </w:pPr>
                <w:r w:rsidRPr="007D43B3">
                  <w:rPr>
                    <w:rStyle w:val="Heading1Char"/>
                    <w:rFonts w:eastAsiaTheme="minorHAnsi"/>
                  </w:rPr>
                  <w:t>Another Title</w:t>
                </w:r>
              </w:p>
            </w:sdtContent>
          </w:sdt>
          <w:sdt>
            <w:sdtPr>
              <w:rPr>
                <w:rFonts w:eastAsiaTheme="minorHAnsi"/>
              </w:rPr>
              <w:id w:val="2139673767"/>
              <w:placeholder>
                <w:docPart w:val="EEB92945C8864C25BBD3AD52FC45E411"/>
              </w:placeholder>
              <w:temporary/>
              <w:showingPlcHdr/>
              <w15:appearance w15:val="hidden"/>
            </w:sdtPr>
            <w:sdtEndPr/>
            <w:sdtContent>
              <w:p w14:paraId="302C3D36" w14:textId="77777777" w:rsidR="007D43B3" w:rsidRDefault="007D43B3" w:rsidP="007D43B3">
                <w:pPr>
                  <w:rPr>
                    <w:rFonts w:eastAsiaTheme="minorHAnsi"/>
                  </w:rPr>
                </w:pPr>
                <w:r w:rsidRPr="007D43B3">
                  <w:rPr>
                    <w:rFonts w:eastAsiaTheme="minorHAnsi"/>
                  </w:rPr>
                  <w:t>Have other images you wish to use?  It is simple to replace any of the pictures in this pamphlet.  Simply double click in the Header of any page.  Click twice on the image you wish to change.  Images in the background might need an extra click as they are part of the background’s grouped images.  Keep clicking until your selection handles are around the one image you wish to replace.</w:t>
                </w:r>
              </w:p>
              <w:p w14:paraId="2C350494" w14:textId="77777777" w:rsidR="00CC0A8F" w:rsidRPr="005F0F31" w:rsidRDefault="007D43B3" w:rsidP="007D43B3">
                <w:pPr>
                  <w:rPr>
                    <w:noProof/>
                  </w:rPr>
                </w:pPr>
                <w:r>
                  <w:rPr>
                    <w:rFonts w:eastAsiaTheme="minorHAnsi"/>
                  </w:rPr>
                  <w:t>Once the image you wish to replace is selected, you can either select “Change Picture” from the short cut menu, or click on “Fill” and choose the option for “Picture.”</w:t>
                </w:r>
              </w:p>
            </w:sdtContent>
          </w:sdt>
          <w:bookmarkEnd w:id="0" w:displacedByCustomXml="prev"/>
        </w:tc>
        <w:tc>
          <w:tcPr>
            <w:tcW w:w="416" w:type="dxa"/>
            <w:tcBorders>
              <w:bottom w:val="nil"/>
            </w:tcBorders>
          </w:tcPr>
          <w:p w14:paraId="08FD71F1" w14:textId="77777777" w:rsidR="00CC0A8F" w:rsidRPr="005F0F31" w:rsidRDefault="00CC0A8F" w:rsidP="005F0F31">
            <w:pPr>
              <w:rPr>
                <w:noProof/>
              </w:rPr>
            </w:pPr>
          </w:p>
        </w:tc>
        <w:tc>
          <w:tcPr>
            <w:tcW w:w="4487" w:type="dxa"/>
            <w:tcBorders>
              <w:bottom w:val="nil"/>
            </w:tcBorders>
          </w:tcPr>
          <w:sdt>
            <w:sdtPr>
              <w:id w:val="-446622728"/>
              <w:placeholder>
                <w:docPart w:val="729BC2F26CAC49FBA81002FAA610B9D8"/>
              </w:placeholder>
              <w:temporary/>
              <w:showingPlcHdr/>
              <w15:appearance w15:val="hidden"/>
            </w:sdtPr>
            <w:sdtEndPr/>
            <w:sdtContent>
              <w:p w14:paraId="7E08EBA9" w14:textId="77777777" w:rsidR="00206405" w:rsidRDefault="00206405" w:rsidP="00CC0A8F">
                <w:pPr>
                  <w:pStyle w:val="Heading2"/>
                </w:pPr>
                <w:r w:rsidRPr="007D43B3">
                  <w:rPr>
                    <w:rFonts w:eastAsiaTheme="minorHAnsi"/>
                  </w:rPr>
                  <w:t>Add a Heading Here</w:t>
                </w:r>
              </w:p>
            </w:sdtContent>
          </w:sdt>
          <w:sdt>
            <w:sdtPr>
              <w:id w:val="1725565951"/>
              <w:placeholder>
                <w:docPart w:val="BE4335BBA9A04740A57EF41B8A5403DB"/>
              </w:placeholder>
              <w:temporary/>
              <w:showingPlcHdr/>
              <w15:appearance w15:val="hidden"/>
            </w:sdtPr>
            <w:sdtEndPr/>
            <w:sdtContent>
              <w:p w14:paraId="3745ACAE" w14:textId="77777777" w:rsidR="00CC0A8F" w:rsidRPr="007D43B3" w:rsidRDefault="00206405" w:rsidP="007D43B3">
                <w:pPr>
                  <w:pStyle w:val="NormalTextDarkBackground"/>
                  <w:rPr>
                    <w:color w:val="auto"/>
                  </w:rPr>
                </w:pPr>
                <w:r w:rsidRPr="007D43B3">
                  <w:rPr>
                    <w:rFonts w:eastAsiaTheme="minorHAnsi"/>
                  </w:rPr>
                  <w:t>This brochure is designed with education in mind.  It has a playful yet learning feel to it.  Promote your childhood education program easily using this brochure.</w:t>
                </w:r>
              </w:p>
            </w:sdtContent>
          </w:sdt>
        </w:tc>
        <w:tc>
          <w:tcPr>
            <w:tcW w:w="373" w:type="dxa"/>
            <w:tcBorders>
              <w:bottom w:val="nil"/>
            </w:tcBorders>
          </w:tcPr>
          <w:p w14:paraId="06FE5379" w14:textId="77777777" w:rsidR="00CC0A8F" w:rsidRPr="005F0F31" w:rsidRDefault="00CC0A8F" w:rsidP="005F0F31">
            <w:pPr>
              <w:rPr>
                <w:noProof/>
              </w:rPr>
            </w:pPr>
          </w:p>
        </w:tc>
        <w:tc>
          <w:tcPr>
            <w:tcW w:w="4590" w:type="dxa"/>
            <w:vMerge w:val="restart"/>
            <w:tcBorders>
              <w:bottom w:val="nil"/>
            </w:tcBorders>
          </w:tcPr>
          <w:p w14:paraId="65D50EA3" w14:textId="77777777" w:rsidR="00CC0A8F" w:rsidRPr="005F0F31" w:rsidRDefault="00CC0A8F" w:rsidP="005F0F31">
            <w:pPr>
              <w:rPr>
                <w:noProof/>
              </w:rPr>
            </w:pPr>
          </w:p>
        </w:tc>
      </w:tr>
      <w:tr w:rsidR="00CC0A8F" w:rsidRPr="005F0F31" w14:paraId="2CB327B3" w14:textId="77777777" w:rsidTr="004642F0">
        <w:trPr>
          <w:trHeight w:val="450"/>
          <w:jc w:val="center"/>
        </w:trPr>
        <w:tc>
          <w:tcPr>
            <w:tcW w:w="4534" w:type="dxa"/>
            <w:vMerge/>
          </w:tcPr>
          <w:p w14:paraId="37143675" w14:textId="77777777" w:rsidR="00CC0A8F" w:rsidRPr="005F0F31" w:rsidRDefault="00CC0A8F" w:rsidP="005F0F31">
            <w:pPr>
              <w:rPr>
                <w:noProof/>
              </w:rPr>
            </w:pPr>
          </w:p>
        </w:tc>
        <w:tc>
          <w:tcPr>
            <w:tcW w:w="416" w:type="dxa"/>
          </w:tcPr>
          <w:p w14:paraId="1D7A030B" w14:textId="77777777" w:rsidR="00CC0A8F" w:rsidRPr="005F0F31" w:rsidRDefault="00CC0A8F" w:rsidP="005F0F31">
            <w:pPr>
              <w:rPr>
                <w:noProof/>
              </w:rPr>
            </w:pPr>
          </w:p>
        </w:tc>
        <w:tc>
          <w:tcPr>
            <w:tcW w:w="4487" w:type="dxa"/>
          </w:tcPr>
          <w:p w14:paraId="6CD37CFC" w14:textId="77777777" w:rsidR="00CC0A8F" w:rsidRPr="005F0F31" w:rsidRDefault="00CC0A8F" w:rsidP="005F0F31">
            <w:pPr>
              <w:rPr>
                <w:rFonts w:eastAsia="Century Gothic"/>
                <w:b/>
                <w:noProof/>
                <w:color w:val="FFFFFF"/>
                <w:sz w:val="24"/>
              </w:rPr>
            </w:pPr>
          </w:p>
        </w:tc>
        <w:tc>
          <w:tcPr>
            <w:tcW w:w="373" w:type="dxa"/>
          </w:tcPr>
          <w:p w14:paraId="086EAE09" w14:textId="77777777" w:rsidR="00CC0A8F" w:rsidRPr="005F0F31" w:rsidRDefault="00CC0A8F" w:rsidP="005F0F31">
            <w:pPr>
              <w:rPr>
                <w:noProof/>
              </w:rPr>
            </w:pPr>
          </w:p>
        </w:tc>
        <w:tc>
          <w:tcPr>
            <w:tcW w:w="4590" w:type="dxa"/>
            <w:vMerge/>
          </w:tcPr>
          <w:p w14:paraId="191744B2" w14:textId="77777777" w:rsidR="00CC0A8F" w:rsidRPr="005F0F31" w:rsidRDefault="00CC0A8F" w:rsidP="005F0F31">
            <w:pPr>
              <w:rPr>
                <w:sz w:val="21"/>
              </w:rPr>
            </w:pPr>
          </w:p>
        </w:tc>
      </w:tr>
      <w:tr w:rsidR="00CC0A8F" w:rsidRPr="005F0F31" w14:paraId="64238F23" w14:textId="77777777" w:rsidTr="004642F0">
        <w:trPr>
          <w:trHeight w:val="3513"/>
          <w:jc w:val="center"/>
        </w:trPr>
        <w:tc>
          <w:tcPr>
            <w:tcW w:w="4534" w:type="dxa"/>
            <w:vMerge/>
          </w:tcPr>
          <w:p w14:paraId="7006B8FE" w14:textId="77777777" w:rsidR="00CC0A8F" w:rsidRPr="005F0F31" w:rsidRDefault="00CC0A8F" w:rsidP="005F0F31">
            <w:pPr>
              <w:rPr>
                <w:noProof/>
              </w:rPr>
            </w:pPr>
          </w:p>
        </w:tc>
        <w:tc>
          <w:tcPr>
            <w:tcW w:w="5276" w:type="dxa"/>
            <w:gridSpan w:val="3"/>
            <w:vMerge w:val="restart"/>
            <w:tcMar>
              <w:top w:w="29" w:type="dxa"/>
              <w:left w:w="29" w:type="dxa"/>
              <w:bottom w:w="29" w:type="dxa"/>
              <w:right w:w="29" w:type="dxa"/>
            </w:tcMar>
          </w:tcPr>
          <w:p w14:paraId="4CF3E69A" w14:textId="77777777" w:rsidR="00CC0A8F" w:rsidRPr="005F0F31" w:rsidRDefault="00CC0A8F" w:rsidP="004642F0">
            <w:pPr>
              <w:pStyle w:val="NoSpacing"/>
              <w:rPr>
                <w:noProof/>
              </w:rPr>
            </w:pPr>
          </w:p>
        </w:tc>
        <w:tc>
          <w:tcPr>
            <w:tcW w:w="4590" w:type="dxa"/>
            <w:vMerge/>
            <w:tcBorders>
              <w:bottom w:val="nil"/>
            </w:tcBorders>
          </w:tcPr>
          <w:p w14:paraId="43E28560" w14:textId="77777777" w:rsidR="00CC0A8F" w:rsidRPr="005F0F31" w:rsidRDefault="00CC0A8F" w:rsidP="005F0F31">
            <w:pPr>
              <w:rPr>
                <w:sz w:val="21"/>
              </w:rPr>
            </w:pPr>
          </w:p>
        </w:tc>
      </w:tr>
      <w:tr w:rsidR="004642F0" w:rsidRPr="005F0F31" w14:paraId="67AF9E1C" w14:textId="77777777" w:rsidTr="00253267">
        <w:trPr>
          <w:trHeight w:val="2592"/>
          <w:jc w:val="center"/>
        </w:trPr>
        <w:tc>
          <w:tcPr>
            <w:tcW w:w="4534" w:type="dxa"/>
            <w:vMerge/>
          </w:tcPr>
          <w:p w14:paraId="433714B2" w14:textId="77777777" w:rsidR="004642F0" w:rsidRPr="005F0F31" w:rsidRDefault="004642F0" w:rsidP="005F0F31">
            <w:pPr>
              <w:rPr>
                <w:noProof/>
              </w:rPr>
            </w:pPr>
          </w:p>
        </w:tc>
        <w:tc>
          <w:tcPr>
            <w:tcW w:w="5276" w:type="dxa"/>
            <w:gridSpan w:val="3"/>
            <w:vMerge/>
          </w:tcPr>
          <w:p w14:paraId="3321C87B" w14:textId="77777777" w:rsidR="004642F0" w:rsidRPr="005F0F31" w:rsidRDefault="004642F0" w:rsidP="005F0F31">
            <w:pPr>
              <w:rPr>
                <w:noProof/>
              </w:rPr>
            </w:pPr>
          </w:p>
        </w:tc>
        <w:tc>
          <w:tcPr>
            <w:tcW w:w="4590" w:type="dxa"/>
            <w:vAlign w:val="center"/>
          </w:tcPr>
          <w:p w14:paraId="3214EC07" w14:textId="77777777" w:rsidR="007D43B3" w:rsidRPr="00253267" w:rsidRDefault="00035B67" w:rsidP="00253267">
            <w:pPr>
              <w:pStyle w:val="Title"/>
              <w:jc w:val="center"/>
            </w:pPr>
            <w:sdt>
              <w:sdtPr>
                <w:id w:val="331798216"/>
                <w:placeholder>
                  <w:docPart w:val="FB07A7B6EB2A4FE5916280BC524988AA"/>
                </w:placeholder>
                <w:temporary/>
                <w:showingPlcHdr/>
                <w15:appearance w15:val="hidden"/>
              </w:sdtPr>
              <w:sdtEndPr/>
              <w:sdtContent>
                <w:bookmarkStart w:id="1" w:name="_GoBack"/>
                <w:r w:rsidR="00253267" w:rsidRPr="00253267">
                  <w:rPr>
                    <w:rStyle w:val="PlaceholderText"/>
                    <w:color w:val="FFFFFF" w:themeColor="background1"/>
                  </w:rPr>
                  <w:t>Organization Name/Logo</w:t>
                </w:r>
                <w:bookmarkEnd w:id="1"/>
              </w:sdtContent>
            </w:sdt>
          </w:p>
        </w:tc>
      </w:tr>
    </w:tbl>
    <w:p w14:paraId="575182A5" w14:textId="77777777" w:rsidR="00CC0A8F" w:rsidRPr="00CC0A8F" w:rsidRDefault="00CC0A8F">
      <w:pPr>
        <w:spacing w:after="0"/>
        <w:rPr>
          <w:sz w:val="8"/>
        </w:rPr>
      </w:pPr>
      <w:r w:rsidRPr="00CC0A8F">
        <w:rPr>
          <w:sz w:val="8"/>
        </w:rPr>
        <w:br w:type="page"/>
      </w:r>
    </w:p>
    <w:tbl>
      <w:tblPr>
        <w:tblW w:w="5000" w:type="pct"/>
        <w:jc w:val="center"/>
        <w:tblLayout w:type="fixed"/>
        <w:tblCellMar>
          <w:left w:w="115" w:type="dxa"/>
          <w:right w:w="115" w:type="dxa"/>
        </w:tblCellMar>
        <w:tblLook w:val="0600" w:firstRow="0" w:lastRow="0" w:firstColumn="0" w:lastColumn="0" w:noHBand="1" w:noVBand="1"/>
      </w:tblPr>
      <w:tblGrid>
        <w:gridCol w:w="4534"/>
        <w:gridCol w:w="416"/>
        <w:gridCol w:w="4500"/>
        <w:gridCol w:w="360"/>
        <w:gridCol w:w="4590"/>
      </w:tblGrid>
      <w:tr w:rsidR="00346FFA" w:rsidRPr="005F0F31" w14:paraId="268FEAED" w14:textId="77777777" w:rsidTr="004642F0">
        <w:trPr>
          <w:trHeight w:val="3330"/>
          <w:jc w:val="center"/>
        </w:trPr>
        <w:tc>
          <w:tcPr>
            <w:tcW w:w="4534" w:type="dxa"/>
            <w:tcBorders>
              <w:bottom w:val="nil"/>
            </w:tcBorders>
          </w:tcPr>
          <w:p w14:paraId="6D0DD20D" w14:textId="77777777" w:rsidR="00346FFA" w:rsidRPr="005F0F31" w:rsidRDefault="00346FFA" w:rsidP="00B67824">
            <w:pPr>
              <w:rPr>
                <w:noProof/>
              </w:rPr>
            </w:pPr>
          </w:p>
        </w:tc>
        <w:tc>
          <w:tcPr>
            <w:tcW w:w="416" w:type="dxa"/>
            <w:vMerge w:val="restart"/>
          </w:tcPr>
          <w:p w14:paraId="46401BF5" w14:textId="77777777" w:rsidR="00346FFA" w:rsidRPr="005F0F31" w:rsidRDefault="00346FFA" w:rsidP="00B67824">
            <w:pPr>
              <w:rPr>
                <w:noProof/>
              </w:rPr>
            </w:pPr>
          </w:p>
        </w:tc>
        <w:tc>
          <w:tcPr>
            <w:tcW w:w="4500" w:type="dxa"/>
            <w:vMerge w:val="restart"/>
          </w:tcPr>
          <w:sdt>
            <w:sdtPr>
              <w:rPr>
                <w:color w:val="44546A" w:themeColor="text2"/>
              </w:rPr>
              <w:id w:val="-1449083539"/>
              <w:placeholder>
                <w:docPart w:val="0003AFD65C7D454D9C8E7F3F6A81303D"/>
              </w:placeholder>
              <w:temporary/>
              <w:showingPlcHdr/>
              <w15:appearance w15:val="hidden"/>
            </w:sdtPr>
            <w:sdtEndPr/>
            <w:sdtContent>
              <w:p w14:paraId="247D5AC0" w14:textId="77777777" w:rsidR="00B67824" w:rsidRDefault="00B67824" w:rsidP="00B67824">
                <w:pPr>
                  <w:pStyle w:val="Heading4"/>
                  <w:rPr>
                    <w:color w:val="44546A" w:themeColor="text2"/>
                  </w:rPr>
                </w:pPr>
                <w:r w:rsidRPr="00B67824">
                  <w:rPr>
                    <w:color w:val="44546A" w:themeColor="text2"/>
                  </w:rPr>
                  <w:t>Title or Heading Here</w:t>
                </w:r>
              </w:p>
            </w:sdtContent>
          </w:sdt>
          <w:sdt>
            <w:sdtPr>
              <w:id w:val="-471593327"/>
              <w:placeholder>
                <w:docPart w:val="2FE077C033CC4771A5A020F373FF932C"/>
              </w:placeholder>
              <w:temporary/>
              <w:showingPlcHdr/>
              <w15:appearance w15:val="hidden"/>
            </w:sdtPr>
            <w:sdtEndPr/>
            <w:sdtContent>
              <w:p w14:paraId="780F3BEF" w14:textId="77777777" w:rsidR="00B67824" w:rsidRPr="00B67824" w:rsidRDefault="00B67824" w:rsidP="00B67824">
                <w:pPr>
                  <w:rPr>
                    <w:rFonts w:eastAsiaTheme="minorHAnsi"/>
                  </w:rPr>
                </w:pPr>
                <w:r w:rsidRPr="00B67824">
                  <w:rPr>
                    <w:rFonts w:eastAsiaTheme="minorHAnsi"/>
                  </w:rPr>
                  <w:t>In the same way you change the colors, you can update the fonts of the entire document easily!  From the Design tab, choose a font combination that fits your taste.</w:t>
                </w:r>
              </w:p>
              <w:p w14:paraId="7B7B24E6" w14:textId="77777777" w:rsidR="00B67824" w:rsidRDefault="00B67824" w:rsidP="00B67824">
                <w:r w:rsidRPr="00B67824">
                  <w:rPr>
                    <w:rFonts w:eastAsiaTheme="minorHAnsi"/>
                  </w:rPr>
                  <w:t>Reset the theme to restore the template to its original state!</w:t>
                </w:r>
              </w:p>
            </w:sdtContent>
          </w:sdt>
          <w:sdt>
            <w:sdtPr>
              <w:rPr>
                <w:b/>
              </w:rPr>
              <w:id w:val="1389380833"/>
              <w:placeholder>
                <w:docPart w:val="4B9054063BCE4BACBD8B14805D48115D"/>
              </w:placeholder>
              <w:temporary/>
              <w:showingPlcHdr/>
              <w15:appearance w15:val="hidden"/>
            </w:sdtPr>
            <w:sdtEndPr/>
            <w:sdtContent>
              <w:p w14:paraId="3E438D1B" w14:textId="77777777" w:rsidR="007D43B3" w:rsidRPr="00B67824" w:rsidRDefault="007D43B3" w:rsidP="00B67824">
                <w:pPr>
                  <w:rPr>
                    <w:b/>
                  </w:rPr>
                </w:pPr>
                <w:r w:rsidRPr="00B67824">
                  <w:rPr>
                    <w:rStyle w:val="Heading1Char"/>
                    <w:rFonts w:eastAsiaTheme="minorHAnsi"/>
                  </w:rPr>
                  <w:t>Customize Heading/Text</w:t>
                </w:r>
              </w:p>
            </w:sdtContent>
          </w:sdt>
          <w:sdt>
            <w:sdtPr>
              <w:id w:val="-878625356"/>
              <w:placeholder>
                <w:docPart w:val="58CE1235C3A04B1FB9FD9AC80CF4728F"/>
              </w:placeholder>
              <w:temporary/>
              <w:showingPlcHdr/>
              <w15:appearance w15:val="hidden"/>
            </w:sdtPr>
            <w:sdtEndPr/>
            <w:sdtContent>
              <w:p w14:paraId="408920E5" w14:textId="77777777" w:rsidR="00346FFA" w:rsidRPr="00CC0A8F" w:rsidRDefault="007D43B3" w:rsidP="00B67824">
                <w:pPr>
                  <w:rPr>
                    <w:color w:val="FFFFFF" w:themeColor="background1"/>
                  </w:rPr>
                </w:pPr>
                <w:r w:rsidRPr="00B67824">
                  <w:rPr>
                    <w:rFonts w:eastAsiaTheme="minorHAnsi"/>
                  </w:rPr>
                  <w:t>To change any of the text in this document, just click on the block of text you want to update!  The formatting has already been programmed for ease of formatting.</w:t>
                </w:r>
              </w:p>
            </w:sdtContent>
          </w:sdt>
        </w:tc>
        <w:tc>
          <w:tcPr>
            <w:tcW w:w="360" w:type="dxa"/>
            <w:vMerge w:val="restart"/>
          </w:tcPr>
          <w:p w14:paraId="67BFD418" w14:textId="77777777" w:rsidR="00346FFA" w:rsidRPr="005F0F31" w:rsidRDefault="00346FFA" w:rsidP="00B67824">
            <w:pPr>
              <w:rPr>
                <w:noProof/>
              </w:rPr>
            </w:pPr>
          </w:p>
        </w:tc>
        <w:sdt>
          <w:sdtPr>
            <w:id w:val="369654991"/>
            <w:placeholder>
              <w:docPart w:val="13C89A283B584944A116A17256EAE15B"/>
            </w:placeholder>
            <w:temporary/>
            <w:showingPlcHdr/>
            <w15:appearance w15:val="hidden"/>
          </w:sdtPr>
          <w:sdtEndPr/>
          <w:sdtContent>
            <w:tc>
              <w:tcPr>
                <w:tcW w:w="4590" w:type="dxa"/>
                <w:tcBorders>
                  <w:bottom w:val="nil"/>
                </w:tcBorders>
                <w:vAlign w:val="center"/>
              </w:tcPr>
              <w:p w14:paraId="453893EE" w14:textId="77777777" w:rsidR="00346FFA" w:rsidRPr="00B67824" w:rsidRDefault="00B67824" w:rsidP="00B67824">
                <w:pPr>
                  <w:pStyle w:val="Quote"/>
                </w:pPr>
                <w:r w:rsidRPr="00B67824">
                  <w:t>“Large quote goes here.”</w:t>
                </w:r>
              </w:p>
            </w:tc>
          </w:sdtContent>
        </w:sdt>
      </w:tr>
      <w:tr w:rsidR="00346FFA" w:rsidRPr="005F0F31" w14:paraId="12A8E900" w14:textId="77777777" w:rsidTr="004642F0">
        <w:trPr>
          <w:trHeight w:val="369"/>
          <w:jc w:val="center"/>
        </w:trPr>
        <w:tc>
          <w:tcPr>
            <w:tcW w:w="4534" w:type="dxa"/>
          </w:tcPr>
          <w:p w14:paraId="7A345B4A" w14:textId="77777777" w:rsidR="00346FFA" w:rsidRPr="005F0F31" w:rsidRDefault="00346FFA" w:rsidP="00B67824">
            <w:pPr>
              <w:rPr>
                <w:noProof/>
              </w:rPr>
            </w:pPr>
          </w:p>
        </w:tc>
        <w:tc>
          <w:tcPr>
            <w:tcW w:w="416" w:type="dxa"/>
            <w:vMerge/>
          </w:tcPr>
          <w:p w14:paraId="459F13E1" w14:textId="77777777" w:rsidR="00346FFA" w:rsidRPr="005F0F31" w:rsidRDefault="00346FFA" w:rsidP="00B67824">
            <w:pPr>
              <w:rPr>
                <w:noProof/>
              </w:rPr>
            </w:pPr>
          </w:p>
        </w:tc>
        <w:tc>
          <w:tcPr>
            <w:tcW w:w="4500" w:type="dxa"/>
            <w:vMerge/>
          </w:tcPr>
          <w:p w14:paraId="02CA6B18" w14:textId="77777777" w:rsidR="00346FFA" w:rsidRPr="005F0F31" w:rsidRDefault="00346FFA" w:rsidP="00B67824">
            <w:pPr>
              <w:rPr>
                <w:rFonts w:eastAsia="Century Gothic"/>
                <w:b/>
                <w:noProof/>
                <w:color w:val="FFFFFF"/>
                <w:sz w:val="24"/>
              </w:rPr>
            </w:pPr>
          </w:p>
        </w:tc>
        <w:tc>
          <w:tcPr>
            <w:tcW w:w="360" w:type="dxa"/>
            <w:vMerge/>
          </w:tcPr>
          <w:p w14:paraId="2A7B2EB8" w14:textId="77777777" w:rsidR="00346FFA" w:rsidRPr="005F0F31" w:rsidRDefault="00346FFA" w:rsidP="00B67824">
            <w:pPr>
              <w:rPr>
                <w:noProof/>
              </w:rPr>
            </w:pPr>
          </w:p>
        </w:tc>
        <w:tc>
          <w:tcPr>
            <w:tcW w:w="4590" w:type="dxa"/>
          </w:tcPr>
          <w:p w14:paraId="52BC08C2" w14:textId="77777777" w:rsidR="00346FFA" w:rsidRPr="005F0F31" w:rsidRDefault="00346FFA" w:rsidP="00346FFA">
            <w:pPr>
              <w:pStyle w:val="NoSpacing"/>
            </w:pPr>
          </w:p>
        </w:tc>
      </w:tr>
      <w:tr w:rsidR="004642F0" w:rsidRPr="005F0F31" w14:paraId="2B4823A8" w14:textId="77777777" w:rsidTr="00B67824">
        <w:trPr>
          <w:trHeight w:val="2293"/>
          <w:jc w:val="center"/>
        </w:trPr>
        <w:tc>
          <w:tcPr>
            <w:tcW w:w="4534" w:type="dxa"/>
            <w:vMerge w:val="restart"/>
          </w:tcPr>
          <w:sdt>
            <w:sdtPr>
              <w:rPr>
                <w:color w:val="44546A" w:themeColor="text2"/>
              </w:rPr>
              <w:id w:val="-2145804699"/>
              <w:placeholder>
                <w:docPart w:val="D61C0F276595440393404E173B1117E1"/>
              </w:placeholder>
              <w:temporary/>
              <w:showingPlcHdr/>
              <w15:appearance w15:val="hidden"/>
            </w:sdtPr>
            <w:sdtEndPr/>
            <w:sdtContent>
              <w:p w14:paraId="74FF5567" w14:textId="77777777" w:rsidR="00B67824" w:rsidRPr="00B67824" w:rsidRDefault="00B67824" w:rsidP="00B67824">
                <w:pPr>
                  <w:pStyle w:val="Heading4"/>
                  <w:rPr>
                    <w:color w:val="44546A" w:themeColor="text2"/>
                  </w:rPr>
                </w:pPr>
                <w:r w:rsidRPr="00B67824">
                  <w:rPr>
                    <w:color w:val="44546A" w:themeColor="text2"/>
                  </w:rPr>
                  <w:t>Title or Heading Here</w:t>
                </w:r>
              </w:p>
            </w:sdtContent>
          </w:sdt>
          <w:sdt>
            <w:sdtPr>
              <w:rPr>
                <w:rFonts w:cs="Arial"/>
                <w:noProof/>
                <w:color w:val="222222"/>
                <w:szCs w:val="22"/>
              </w:rPr>
              <w:id w:val="-1027102363"/>
              <w:placeholder>
                <w:docPart w:val="47B0D76A7F904C03B6550682F9B8C7E7"/>
              </w:placeholder>
              <w:temporary/>
              <w:showingPlcHdr/>
              <w15:appearance w15:val="hidden"/>
            </w:sdtPr>
            <w:sdtEndPr/>
            <w:sdtContent>
              <w:p w14:paraId="027C374C" w14:textId="77777777" w:rsidR="00B67824" w:rsidRPr="00B67824" w:rsidRDefault="00B67824" w:rsidP="00B67824">
                <w:pPr>
                  <w:rPr>
                    <w:rFonts w:eastAsiaTheme="minorHAnsi"/>
                  </w:rPr>
                </w:pPr>
                <w:r w:rsidRPr="00B67824">
                  <w:rPr>
                    <w:rFonts w:eastAsiaTheme="minorHAnsi"/>
                  </w:rPr>
                  <w:t>You can easily change the overall colors of the template with just a few clicks.  Go to the Design tab and click on Colors.  From the list of colors, you can choose a different color scheme.  As you hover over the different choices, you can see what the overall feel of the document will change with each different option.</w:t>
                </w:r>
              </w:p>
              <w:p w14:paraId="72622138" w14:textId="77777777" w:rsidR="004642F0" w:rsidRPr="00B67824" w:rsidRDefault="00B67824" w:rsidP="00B67824">
                <w:pPr>
                  <w:rPr>
                    <w:rFonts w:cs="Arial"/>
                    <w:noProof/>
                    <w:color w:val="222222"/>
                    <w:szCs w:val="22"/>
                  </w:rPr>
                </w:pPr>
                <w:r w:rsidRPr="00B67824">
                  <w:rPr>
                    <w:rFonts w:eastAsiaTheme="minorHAnsi"/>
                  </w:rPr>
                  <w:t>Changed the color and want to go back to the original design?  Easy!  Just go back to the Design tab and choose the Themes option.  From the list, click the option to reset the theme of this template.  And just like that, your document color scheme will be restored to its original!</w:t>
                </w:r>
              </w:p>
            </w:sdtContent>
          </w:sdt>
        </w:tc>
        <w:tc>
          <w:tcPr>
            <w:tcW w:w="416" w:type="dxa"/>
            <w:vMerge/>
            <w:tcMar>
              <w:top w:w="29" w:type="dxa"/>
              <w:left w:w="29" w:type="dxa"/>
              <w:bottom w:w="29" w:type="dxa"/>
              <w:right w:w="29" w:type="dxa"/>
            </w:tcMar>
            <w:vAlign w:val="center"/>
          </w:tcPr>
          <w:p w14:paraId="39A14D8B" w14:textId="77777777" w:rsidR="004642F0" w:rsidRPr="005F0F31" w:rsidRDefault="004642F0" w:rsidP="00B67824">
            <w:pPr>
              <w:pStyle w:val="NoSpacing"/>
              <w:jc w:val="center"/>
              <w:rPr>
                <w:noProof/>
              </w:rPr>
            </w:pPr>
          </w:p>
        </w:tc>
        <w:tc>
          <w:tcPr>
            <w:tcW w:w="4500" w:type="dxa"/>
            <w:vMerge/>
            <w:vAlign w:val="center"/>
          </w:tcPr>
          <w:p w14:paraId="7C28A323" w14:textId="77777777" w:rsidR="004642F0" w:rsidRPr="005F0F31" w:rsidRDefault="004642F0" w:rsidP="00B67824">
            <w:pPr>
              <w:pStyle w:val="NoSpacing"/>
              <w:jc w:val="center"/>
              <w:rPr>
                <w:noProof/>
              </w:rPr>
            </w:pPr>
          </w:p>
        </w:tc>
        <w:tc>
          <w:tcPr>
            <w:tcW w:w="360" w:type="dxa"/>
            <w:vMerge/>
            <w:vAlign w:val="center"/>
          </w:tcPr>
          <w:p w14:paraId="3E076728" w14:textId="77777777" w:rsidR="004642F0" w:rsidRPr="005F0F31" w:rsidRDefault="004642F0" w:rsidP="00B67824">
            <w:pPr>
              <w:pStyle w:val="NoSpacing"/>
              <w:jc w:val="center"/>
              <w:rPr>
                <w:noProof/>
              </w:rPr>
            </w:pPr>
          </w:p>
        </w:tc>
        <w:tc>
          <w:tcPr>
            <w:tcW w:w="4590" w:type="dxa"/>
            <w:vMerge w:val="restart"/>
          </w:tcPr>
          <w:sdt>
            <w:sdtPr>
              <w:id w:val="-1225605740"/>
              <w:placeholder>
                <w:docPart w:val="4C03551485224303A8D0D4A4C093C703"/>
              </w:placeholder>
              <w:temporary/>
              <w:showingPlcHdr/>
              <w15:appearance w15:val="hidden"/>
            </w:sdtPr>
            <w:sdtEndPr/>
            <w:sdtContent>
              <w:p w14:paraId="3D0D43AC" w14:textId="77777777" w:rsidR="00B67824" w:rsidRPr="00B67824" w:rsidRDefault="00B67824" w:rsidP="00B67824">
                <w:pPr>
                  <w:pStyle w:val="Heading1"/>
                </w:pPr>
                <w:r w:rsidRPr="00B67824">
                  <w:t>Title or Heading Here</w:t>
                </w:r>
              </w:p>
            </w:sdtContent>
          </w:sdt>
          <w:sdt>
            <w:sdtPr>
              <w:id w:val="1158190647"/>
              <w:placeholder>
                <w:docPart w:val="01F525FC52284638A87FCF8368DBF783"/>
              </w:placeholder>
              <w:temporary/>
              <w:showingPlcHdr/>
              <w15:appearance w15:val="hidden"/>
            </w:sdtPr>
            <w:sdtEndPr>
              <w:rPr>
                <w:sz w:val="21"/>
              </w:rPr>
            </w:sdtEndPr>
            <w:sdtContent>
              <w:p w14:paraId="40E9E4AB" w14:textId="77777777" w:rsidR="00B67824" w:rsidRPr="00B67824" w:rsidRDefault="00B67824" w:rsidP="00B67824">
                <w:pPr>
                  <w:rPr>
                    <w:rFonts w:eastAsiaTheme="minorHAnsi"/>
                  </w:rPr>
                </w:pPr>
                <w:r w:rsidRPr="00B67824">
                  <w:rPr>
                    <w:rFonts w:eastAsiaTheme="minorHAnsi"/>
                  </w:rPr>
                  <w:t>In this panel, you can highlight even more information about your organization!  Tell the audience why you are the best!  Don’t be shy!  Share, explain, and tell us what makes your company so great!</w:t>
                </w:r>
              </w:p>
              <w:p w14:paraId="67F63D06" w14:textId="77777777" w:rsidR="004642F0" w:rsidRDefault="00B67824" w:rsidP="004642F0">
                <w:pPr>
                  <w:rPr>
                    <w:sz w:val="21"/>
                  </w:rPr>
                </w:pPr>
                <w:r>
                  <w:rPr>
                    <w:sz w:val="21"/>
                  </w:rPr>
                  <w:t>Plenty of text will fit in any of these panels.  Simply click on the placeholders and add your own text.</w:t>
                </w:r>
              </w:p>
            </w:sdtContent>
          </w:sdt>
          <w:sdt>
            <w:sdtPr>
              <w:rPr>
                <w:sz w:val="21"/>
              </w:rPr>
              <w:id w:val="-218818027"/>
              <w:placeholder>
                <w:docPart w:val="222C89FDF0234624A80E12663D312003"/>
              </w:placeholder>
              <w:temporary/>
              <w:showingPlcHdr/>
              <w15:appearance w15:val="hidden"/>
            </w:sdtPr>
            <w:sdtEndPr/>
            <w:sdtContent>
              <w:p w14:paraId="6C900544" w14:textId="77777777" w:rsidR="00B67824" w:rsidRPr="00B67824" w:rsidRDefault="00B67824" w:rsidP="00B67824">
                <w:pPr>
                  <w:rPr>
                    <w:sz w:val="21"/>
                  </w:rPr>
                </w:pPr>
                <w:r w:rsidRPr="00B67824">
                  <w:rPr>
                    <w:rStyle w:val="Heading1Char"/>
                    <w:rFonts w:eastAsiaTheme="minorHAnsi"/>
                  </w:rPr>
                  <w:t>Title or Heading Here</w:t>
                </w:r>
              </w:p>
            </w:sdtContent>
          </w:sdt>
          <w:sdt>
            <w:sdtPr>
              <w:id w:val="-757144437"/>
              <w:placeholder>
                <w:docPart w:val="A382345A88284CCB93CB3434CFEEC062"/>
              </w:placeholder>
              <w:temporary/>
              <w:showingPlcHdr/>
              <w15:appearance w15:val="hidden"/>
            </w:sdtPr>
            <w:sdtEndPr/>
            <w:sdtContent>
              <w:p w14:paraId="6C26E5BB" w14:textId="77777777" w:rsidR="00B67824" w:rsidRPr="005F0F31" w:rsidRDefault="00B67824" w:rsidP="00B67824">
                <w:r w:rsidRPr="00B67824">
                  <w:t>We think the design of this brochure is great as is!  But, if you do not agree, you are able to make it yours by making a few minor design tweaks!  Tips on updating specific features are available throughout this example text.</w:t>
                </w:r>
              </w:p>
            </w:sdtContent>
          </w:sdt>
        </w:tc>
      </w:tr>
      <w:tr w:rsidR="004642F0" w:rsidRPr="005F0F31" w14:paraId="51755F4D" w14:textId="77777777" w:rsidTr="004642F0">
        <w:trPr>
          <w:trHeight w:val="432"/>
          <w:jc w:val="center"/>
        </w:trPr>
        <w:tc>
          <w:tcPr>
            <w:tcW w:w="4534" w:type="dxa"/>
            <w:vMerge/>
          </w:tcPr>
          <w:p w14:paraId="098CAD17" w14:textId="77777777" w:rsidR="004642F0" w:rsidRPr="005F0F31" w:rsidRDefault="004642F0" w:rsidP="00B67824">
            <w:pPr>
              <w:rPr>
                <w:noProof/>
              </w:rPr>
            </w:pPr>
          </w:p>
        </w:tc>
        <w:tc>
          <w:tcPr>
            <w:tcW w:w="416" w:type="dxa"/>
            <w:vMerge/>
          </w:tcPr>
          <w:p w14:paraId="74D902A6" w14:textId="77777777" w:rsidR="004642F0" w:rsidRPr="005F0F31" w:rsidRDefault="004642F0" w:rsidP="00B67824">
            <w:pPr>
              <w:rPr>
                <w:noProof/>
              </w:rPr>
            </w:pPr>
          </w:p>
        </w:tc>
        <w:tc>
          <w:tcPr>
            <w:tcW w:w="4500" w:type="dxa"/>
          </w:tcPr>
          <w:p w14:paraId="44479C75" w14:textId="77777777" w:rsidR="004642F0" w:rsidRPr="005F0F31" w:rsidRDefault="004642F0" w:rsidP="00B67824">
            <w:pPr>
              <w:rPr>
                <w:noProof/>
              </w:rPr>
            </w:pPr>
          </w:p>
        </w:tc>
        <w:tc>
          <w:tcPr>
            <w:tcW w:w="360" w:type="dxa"/>
            <w:vMerge/>
          </w:tcPr>
          <w:p w14:paraId="0A49FB9D" w14:textId="77777777" w:rsidR="004642F0" w:rsidRPr="005F0F31" w:rsidRDefault="004642F0" w:rsidP="00B67824">
            <w:pPr>
              <w:rPr>
                <w:noProof/>
              </w:rPr>
            </w:pPr>
          </w:p>
        </w:tc>
        <w:tc>
          <w:tcPr>
            <w:tcW w:w="4590" w:type="dxa"/>
            <w:vMerge/>
          </w:tcPr>
          <w:p w14:paraId="534677F9" w14:textId="77777777" w:rsidR="004642F0" w:rsidRPr="005F0F31" w:rsidRDefault="004642F0" w:rsidP="004642F0">
            <w:pPr>
              <w:rPr>
                <w:sz w:val="21"/>
              </w:rPr>
            </w:pPr>
          </w:p>
        </w:tc>
      </w:tr>
      <w:tr w:rsidR="004642F0" w:rsidRPr="005F0F31" w14:paraId="3C97A050" w14:textId="77777777" w:rsidTr="004642F0">
        <w:trPr>
          <w:trHeight w:val="4032"/>
          <w:jc w:val="center"/>
        </w:trPr>
        <w:tc>
          <w:tcPr>
            <w:tcW w:w="4534" w:type="dxa"/>
            <w:vMerge/>
          </w:tcPr>
          <w:p w14:paraId="1ED5F0A1" w14:textId="77777777" w:rsidR="004642F0" w:rsidRPr="005F0F31" w:rsidRDefault="004642F0" w:rsidP="00B67824">
            <w:pPr>
              <w:rPr>
                <w:noProof/>
              </w:rPr>
            </w:pPr>
          </w:p>
        </w:tc>
        <w:tc>
          <w:tcPr>
            <w:tcW w:w="416" w:type="dxa"/>
            <w:vMerge/>
          </w:tcPr>
          <w:p w14:paraId="107D1A4C" w14:textId="77777777" w:rsidR="004642F0" w:rsidRPr="005F0F31" w:rsidRDefault="004642F0" w:rsidP="00B67824">
            <w:pPr>
              <w:rPr>
                <w:noProof/>
              </w:rPr>
            </w:pPr>
          </w:p>
        </w:tc>
        <w:tc>
          <w:tcPr>
            <w:tcW w:w="4500" w:type="dxa"/>
          </w:tcPr>
          <w:p w14:paraId="2A6685DD" w14:textId="77777777" w:rsidR="004642F0" w:rsidRPr="005F0F31" w:rsidRDefault="004642F0" w:rsidP="00B67824">
            <w:pPr>
              <w:rPr>
                <w:noProof/>
              </w:rPr>
            </w:pPr>
          </w:p>
        </w:tc>
        <w:tc>
          <w:tcPr>
            <w:tcW w:w="360" w:type="dxa"/>
            <w:vMerge/>
          </w:tcPr>
          <w:p w14:paraId="3A2A483A" w14:textId="77777777" w:rsidR="004642F0" w:rsidRPr="005F0F31" w:rsidRDefault="004642F0" w:rsidP="00B67824">
            <w:pPr>
              <w:rPr>
                <w:noProof/>
              </w:rPr>
            </w:pPr>
          </w:p>
        </w:tc>
        <w:tc>
          <w:tcPr>
            <w:tcW w:w="4590" w:type="dxa"/>
            <w:vMerge/>
          </w:tcPr>
          <w:p w14:paraId="0321A3DA" w14:textId="77777777" w:rsidR="004642F0" w:rsidRPr="005F0F31" w:rsidRDefault="004642F0" w:rsidP="004642F0">
            <w:pPr>
              <w:rPr>
                <w:sz w:val="21"/>
              </w:rPr>
            </w:pPr>
          </w:p>
        </w:tc>
      </w:tr>
    </w:tbl>
    <w:p w14:paraId="1FEDE6CC" w14:textId="77777777" w:rsidR="00B67824" w:rsidRPr="00877A91" w:rsidRDefault="00B67824" w:rsidP="00877A91"/>
    <w:sectPr w:rsidR="00B67824" w:rsidRPr="00877A91" w:rsidSect="00B67824">
      <w:headerReference w:type="default" r:id="rId11"/>
      <w:headerReference w:type="first" r:id="rId12"/>
      <w:pgSz w:w="15840" w:h="12240" w:orient="landscape" w:code="1"/>
      <w:pgMar w:top="720" w:right="720" w:bottom="576"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FC20E9" w14:textId="77777777" w:rsidR="00035B67" w:rsidRDefault="00035B67" w:rsidP="00D210FA">
      <w:pPr>
        <w:spacing w:after="0"/>
      </w:pPr>
      <w:r>
        <w:separator/>
      </w:r>
    </w:p>
  </w:endnote>
  <w:endnote w:type="continuationSeparator" w:id="0">
    <w:p w14:paraId="2A600CA0" w14:textId="77777777" w:rsidR="00035B67" w:rsidRDefault="00035B67" w:rsidP="00D210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939F5" w14:textId="77777777" w:rsidR="00035B67" w:rsidRDefault="00035B67" w:rsidP="00D210FA">
      <w:pPr>
        <w:spacing w:after="0"/>
      </w:pPr>
      <w:r>
        <w:separator/>
      </w:r>
    </w:p>
  </w:footnote>
  <w:footnote w:type="continuationSeparator" w:id="0">
    <w:p w14:paraId="4DC1262F" w14:textId="77777777" w:rsidR="00035B67" w:rsidRDefault="00035B67" w:rsidP="00D210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4E530" w14:textId="77777777" w:rsidR="00CC0A8F" w:rsidRDefault="00346FFA">
    <w:pPr>
      <w:pStyle w:val="Header"/>
    </w:pPr>
    <w:r>
      <w:rPr>
        <w:noProof/>
      </w:rPr>
      <mc:AlternateContent>
        <mc:Choice Requires="wpg">
          <w:drawing>
            <wp:anchor distT="0" distB="0" distL="114300" distR="114300" simplePos="0" relativeHeight="251669504" behindDoc="1" locked="0" layoutInCell="1" allowOverlap="1" wp14:anchorId="308B904C" wp14:editId="752B8355">
              <wp:simplePos x="0" y="0"/>
              <wp:positionH relativeFrom="page">
                <wp:align>center</wp:align>
              </wp:positionH>
              <wp:positionV relativeFrom="page">
                <wp:align>center</wp:align>
              </wp:positionV>
              <wp:extent cx="9582912" cy="7315200"/>
              <wp:effectExtent l="0" t="0" r="0" b="1270"/>
              <wp:wrapNone/>
              <wp:docPr id="63" name="Group 63" descr="Inside panel background image and object"/>
              <wp:cNvGraphicFramePr/>
              <a:graphic xmlns:a="http://schemas.openxmlformats.org/drawingml/2006/main">
                <a:graphicData uri="http://schemas.microsoft.com/office/word/2010/wordprocessingGroup">
                  <wpg:wgp>
                    <wpg:cNvGrpSpPr/>
                    <wpg:grpSpPr>
                      <a:xfrm>
                        <a:off x="0" y="0"/>
                        <a:ext cx="9582912" cy="7315200"/>
                        <a:chOff x="0" y="0"/>
                        <a:chExt cx="9584575" cy="7311044"/>
                      </a:xfrm>
                    </wpg:grpSpPr>
                    <wps:wsp>
                      <wps:cNvPr id="45" name="Rectangle 45" descr="Inside image top left"/>
                      <wps:cNvSpPr>
                        <a:spLocks noChangeAspect="1"/>
                      </wps:cNvSpPr>
                      <wps:spPr>
                        <a:xfrm>
                          <a:off x="0" y="0"/>
                          <a:ext cx="3108960" cy="2410640"/>
                        </a:xfrm>
                        <a:prstGeom prst="rect">
                          <a:avLst/>
                        </a:prstGeom>
                        <a:blipFill dpi="0" rotWithShape="0">
                          <a:blip r:embed="rId1"/>
                          <a:srcRect/>
                          <a:stretch>
                            <a:fillRect l="-765" t="-3605" r="-16421" b="-72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166B57" w14:textId="77777777" w:rsidR="00CC0A8F" w:rsidRDefault="00CC0A8F" w:rsidP="00CC0A8F">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47" name="Group 1"/>
                      <wpg:cNvGrpSpPr/>
                      <wpg:grpSpPr>
                        <a:xfrm rot="10800000">
                          <a:off x="0" y="2477193"/>
                          <a:ext cx="3108960" cy="137160"/>
                          <a:chOff x="0" y="2433178"/>
                          <a:chExt cx="3047999" cy="986297"/>
                        </a:xfrm>
                      </wpg:grpSpPr>
                      <wps:wsp>
                        <wps:cNvPr id="48" name="Rectangle 48"/>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5" name="Group 55"/>
                      <wpg:cNvGrpSpPr/>
                      <wpg:grpSpPr>
                        <a:xfrm rot="10800000">
                          <a:off x="6475615" y="2394066"/>
                          <a:ext cx="3108960" cy="137160"/>
                          <a:chOff x="0" y="2433178"/>
                          <a:chExt cx="3047999" cy="986297"/>
                        </a:xfrm>
                      </wpg:grpSpPr>
                      <wps:wsp>
                        <wps:cNvPr id="56" name="Rectangle 56"/>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1" name="Group 1"/>
                      <wpg:cNvGrpSpPr/>
                      <wpg:grpSpPr>
                        <a:xfrm rot="10800000">
                          <a:off x="3241964" y="4148051"/>
                          <a:ext cx="3108960" cy="137160"/>
                          <a:chOff x="0" y="2433178"/>
                          <a:chExt cx="3047999" cy="986297"/>
                        </a:xfrm>
                      </wpg:grpSpPr>
                      <wps:wsp>
                        <wps:cNvPr id="52" name="Rectangle 52"/>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46" name="Rectangle 46" descr="Center image inside"/>
                      <wps:cNvSpPr>
                        <a:spLocks noChangeAspect="1"/>
                      </wps:cNvSpPr>
                      <wps:spPr>
                        <a:xfrm rot="10800000">
                          <a:off x="3241964" y="4339244"/>
                          <a:ext cx="3105578" cy="2971800"/>
                        </a:xfrm>
                        <a:prstGeom prst="rect">
                          <a:avLst/>
                        </a:prstGeom>
                        <a:blipFill dpi="0" rotWithShape="0">
                          <a:blip r:embed="rId2"/>
                          <a:srcRect/>
                          <a:stretch>
                            <a:fillRect l="-4167" t="-12" r="-22641" b="4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308B904C" id="Group 63" o:spid="_x0000_s1026" alt="Inside panel background image and object" style="position:absolute;margin-left:0;margin-top:0;width:754.55pt;height:8in;z-index:-251646976;mso-width-percent:953;mso-height-percent:941;mso-position-horizontal:center;mso-position-horizontal-relative:page;mso-position-vertical:center;mso-position-vertical-relative:page;mso-width-percent:953;mso-height-percent:941" coordsize="95845,73110"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a2LaTOYFAAAaMgAADgAAAGRycy9lMm9Eb2MueG1s7Fvfb9s2&#10;EH4fsP+B0Htq/bZl1CmCdC0KBF3RdugzLVO2VknUKCZ2+tfvO1KS7TjpnKzNslZ5UCSKPJLH+z7d&#10;kefnLzZlwa6EanJZzRzvmeswUaVykVfLmfPHx1cnE4c1mlcLXshKzJxr0TgvTn/95fm6ngpfrmSx&#10;EIpBSNVM1/XMWWldT0ejJl2JkjfPZC0qvMykKrnGo1qOFoqvIb0sRr7rxqO1VItayVQ0DUpf2pfO&#10;qZGfZSLVv2dZIzQrZg7Gps1VmeucrqPT53y6VLxe5Wk7DP6AUZQ8r9BpL+ol15xdqvxAVJmnSjYy&#10;089SWY5kluWpMHPAbDz3xmxeK3lZm7ksp+tl3asJqr2hpweLTd9evVMsX8ycOHBYxUuskemW0fNC&#10;NCmU9aZq8oVgNa9EweY8/bzEwKoFy0u+FAyLy+T8T6iatLmul1MIfa3qD/U71RYs7RMpaJOpkv5j&#10;6mxj1uG6Xwex0SxFYRJN/MTzHZbi3TjwIqy0Xal0heU8aJeuftu2DKNx1Lf03DCklqOu4xGNrx/O&#10;uobVNVvFNv9OsR9WvBZmvRrSQavYEMOxin0PHfFqWQhGZfvKtbrUsmaFyFpNGimkRlJYU1/I9HPD&#10;Knm+ghBx1tQQB8yZ+dFM0KWtTA9N2+wYfQeeO0liwIP07YeeG4dG373W+LRWjX4tZMnoZuYoWm0a&#10;Fb+6aLRVcFeFiudFXr/Ki4ItamAAkpXUn3K9Mhqigq5Sa9MwshsWfQvyLVpeyvSyFJW28Fei4Brc&#10;06zyukE3U1HOBaxZvVkYxUBvKiW9Y4y410rodEW3GUZH5UQMJ+MY64FpnQSxizuM5sSLQ99zGEji&#10;ZOxPWhvq20Mz3RRJWFHRtZI0ZasMKoGtdetg7vR1IWzt9yID5mDpvlGEYTtxXih2xTEcnqaYn2df&#10;rTiQZ4ojF3/dQIgfqYUx7aKCwO2kWtmtgK7mvmw7SqsE01QYsuwHZlfojoHZxn0L07OsdN+4zCup&#10;bptZgVm1Pdv6nZKsakhLejPfoArdzuXiGhiC6RgTaur0VQ7ru+CNfscVaBp2hU8P3q6k+uKwNWh8&#10;5jR/XXIlHFaAtUAlXghbZto8gBp8ssXdN/PdN9VleS6xAlh49GZuqb4uuttMyfITvjhn1Cte8SpF&#10;3zMn1ap7ONd4xit8s1JxdmbuwfU11xfVhzol4aQwQsvHzSeu6hZSGuz3VnYUcoAsW5daVvLsUsss&#10;N7Db6qlVJejMkrAhuZ6POy4ad1xkSd4sxzGUbVcBPEFGaI1jj8H9cDz2koBWl087Ht/jFS8Ye+AY&#10;U+EGjfthEHhjAzI+3ZJ54IbjJEksLSWT2E/GrfVYUvsvuBzuzAGXm4HTQrQE3JrvVxl4b8qdvpJJ&#10;mPjxnfO9Nws3ssgXxEm0KLdi2W8VuldzYLPsW7HZQGE7zsE9KewxXDOQywGcE8LE0XAmDxPM5jDj&#10;Ou3wWA/qKIlC+NLkW91CYt8B1J3HO4D6+7goA6ifNKgjOF83QY2y+4Dad+PAhdd/N6jxpSbQPwao&#10;9Wb4SndhwwDopxVobF3wrwQdEUJqC0gbdODZgPGfN4rujjricBzFHgTTZzdIQjeOSeiPHHtEiAwO&#10;eM3M+mhnBcx4p5syxB7Y1PmRdlIGN+Vpuyn9Vsx2WzgyGxxHw3mIPZqfbXt0APXTBvUtGwrR/TYU&#10;htjjpzrvGAD9UEAfF3sgSN+NPb7BgUeAE9IkDo0rHXrhxI2M0B869MBZ/EHoYXYljvZVhtDjJzrE&#10;HUjtoaRGePruGSlRn+qzE3qYs9uj4TyEHkPoMaRjHJ2O8Righkdy8I02R4FHg3oIPYbQY8ivOiK/&#10;aj/0eARwh7fs/VNZm0N6jnxBpFHbHNLcZOveOO80GUAPzyC9+yBmLxoKgsS3Cbd70VAUIbnLJpfi&#10;1BQpZDS4/3dyqQl+jksuDb0YW72UXUopzZRb6vtxiLgUuaV9dvKQWWpSXq1dDKe8T/CUFz9AMKBt&#10;fyxBv3DYfTbpp9ufdJz+DQAA//8DAFBLAwQUAAYACAAAACEAvpRTZMUAAACmAQAAGQAAAGRycy9f&#10;cmVscy9lMm9Eb2MueG1sLnJlbHO8kLsKAjEQRXvBfwjTu9ndQkTM2ohgK/oBQzKbjW4eJFH07w3a&#10;KAh2ljPDPfcwq/XNjuxKMRnvBDRVDYyc9Mo4LeB42M4WwFJGp3D0jgTcKcG6m05Wexoxl1AaTEis&#10;UFwSMOQclpwnOZDFVPlArlx6Hy3mMkbNA8ozauJtXc95fGdA98FkOyUg7lQL7HAPpfk32/e9kbTx&#10;8mLJ5S8V3NjSXYAYNWUBlpTB17KtTkED/+7Q/MehKQ70lOAf3+0eAAAA//8DAFBLAwQUAAYACAAA&#10;ACEAMr90IdsAAAAHAQAADwAAAGRycy9kb3ducmV2LnhtbEyPwU7DMBBE70j9B2uRuFE7lUKbEKcq&#10;IG6oUlM+wI23SUS8jmKnDX/PlgtcVrOa1czbYju7XlxwDJ0nDclSgUCqve2o0fB5fH/cgAjRkDW9&#10;J9TwjQG25eKuMLn1VzrgpYqN4BAKudHQxjjkUoa6RWfC0g9I7J396EzkdWykHc2Vw10vV0o9SWc6&#10;4obWDPjaYv1VTU7DNLy9bBSeqyRbZ/s02+PHZFHrh/t59wwi4hz/juGGz+hQMtPJT2SD6DXwI/F3&#10;3rxUZQmIE6skXSmQZSH/85c/AAAA//8DAFBLAwQKAAAAAAAAACEA2gjEHUIvAABCLwAAFQAAAGRy&#10;cy9tZWRpYS9pbWFnZTEuanBlZ//Y/+AAEEpGSUYAAQEAAAEAAQAA/+AACE5YUEwAcf/bAEMACAYG&#10;BwYFCAcHBwkJCAoMFA0MCwsMGRITDxQdGh8eHRocHCAkLicgIiwjHBwoNyksMDE0NDQfJzk9ODI8&#10;LjM0Mv/bAEMBCQkJDAsMGA0NGDIhHCEyMjIyMjIyMjIyMjIyMjIyMjIyMjIyMjIyMjIyMjIyMjIy&#10;MjIyMjIyMjIyMjIyMjIyMv/AABEIAUMBnwMBIgACEQEDEQH/xAAcAAABBQEBAQAAAAAAAAAAAAAA&#10;AgMEBQYBBwj/xAA+EAACAgIBAwIEAwYEBAUFAAAAAQIDBBEhBRIxBkETIlFhBxRxFSMyQoGhUpGx&#10;wSRDYnIzY6LR4RYlNZLw/8QAGwEAAgMBAQEAAAAAAAAAAAAAAAECAwQFBgf/xAAwEQACAgEEAQMD&#10;AgYCAwAAAAAAAQIDEQQSITETBTJBIlFhcfAUNIGRobEjwSTh8f/aAAwDAQACEQMRAD8A8RAAREvO&#10;gADAAAAADpw6AAzh1nAAAR07oBnNCoxBIerg2IaR2uG2TKqgpqJ1NXjgi2XRiLqp3ETfX2plhTVw&#10;hnLjqLK88l23gzuStMiMl5fEmQy1GWXZwAAZADh04AAKQk6ADvsDEpiiQCTjOvyACEMSLYgQAAAI&#10;AAAAAAAAAAAAAAAAAAAADoAAAAAAAAAAAcYHTgAdBAAwOgAAAAAaAAOhoNAMASO6OpCDAJClE6kO&#10;wr2BJITXW2ydTS37BRRz4LTHx/HBFsuhAaro8E6mnRIrx/sS68crbNEYDUK9RK7Oeky5sh2RKDqU&#10;9bEuQnwjP5ctzZEHr5bmxguRhk+ToHDoyIBoAAABAdAZ1CtiBSY0JnTh3ZwYhLQhjjEMQHAABAAA&#10;AAAAAAAAAAAAAAB0AAAAAAAAAAAAAAAOHTgAKOBoAA6AIVoB4OaOpHdCkgHgSkd0LURXaA8CO06o&#10;jiiOKGxDwNwhsm0070Jrq8cFljUba4BssjEXjY/jgtKaPHByinS8E+qsqbNUY4Cun7EmFehUIjqW&#10;kQbLCDlLUWZTqc+WajOlqLMf1Oe2+ScEUXPCKWx7kxAqXkSXGFgdOHQAAAAGAAAAGxSEnUCExSAA&#10;JCOMSxYloQCABgIAAAAAA6AAcA6AAcA6AAAAAAAAAAAAAAAAAABw6cABQACAYpHUcQpAM6kLQmKH&#10;EhEkjqQpRBIdjECSQRgOwhydjEdhHkjkmkPU1ba4LXGq1rgh48OUWtCS0RbLoRJVdel4JMFobh4H&#10;YkC4fgdm9RYmLEXz1BiGVPUbeGZDPnuTNJ1GzezN5Me+TLYoz2psrWJJUqXrwIdLLDK4MZ9gHHUx&#10;Di0BFxaOHfYNMAANHDpwQAcOs57jELR0QhSJCOnGdBgA2zgpnBAGgANMQAApVyfsHw5fQeAEgdaa&#10;OCAAAAAAAAAAAAAAAAAAAAA4wOgACtHdAd0BIEhSRxC0hDQqKHIo5FDqQE0gUR2ERMUOxRFk0hSH&#10;a1yI1oXD+IRMn0eUWNUvBWVPwT6n4IstiWMJcD8fBFq8IlxIssHFwiJlW6TJMn8pW5Tb2gihlPmT&#10;7mytdXdLwWN0G5HIUF6ROFLkyCsbfsDxN+xaRp+w4qEKSwaVpUyleH9hueF9i/8Ay634OvFT9ihz&#10;aIz0awZp4T+gl4MvoaiGD3exIj01Nfwi82DBZpcGLliSi/Bz8q9eDY2dJ2n8pCu6a4+w1emZXXgy&#10;8qGvYZlBpmhsw9exDsxPsaofUZ5y2lVpnUTvyn2EyxGvYt8TEppkQ4x90Nex1UN+xDBPDI2jna9l&#10;jDF37D8OnuUlwPaxFZXjSseki3w+jTs1x/Yuul9Gdko/L/Y23TehRjGLcf7FsKvuRcsGIp9ONxT7&#10;f7Bd6f7I77f7HqUOlRUf4SLmdNj2Ndpd40RUjxzL6Y698FTZS4PwekdX6eo93BjM/H7ZPgqnVguS&#10;KUBycGmxPYZmmLAkBxVNnfgv6D2sQ0At1tewhpoWAAAAQAAAAAAHAAdQAkdSETOpDkUcihyKBkkh&#10;cEOJHIIcSIliR2KHYoTFD0YiJI4onYrkcUeAiuQJEipeCwpXggVNLRKhal7kWTiyyrkkh+NhWxuJ&#10;FU22hYLEywS7kRr6t7J2PDuQq2jaEuyyHLM5bRyNqGi0ya0tkCWkzVHo6dUVgSuB2GhljsGRn0XI&#10;fjFD0K0xqBIremjBYTccok0Y6euCwqxE/YYxZp6LfHSloyTkzm6iOBlYClHwRcjpaafymjqqTQqz&#10;HWvBSrGmcqZgcvpXbvS/sU92E4trR6JlYsWnwUOXhJN8HZ0Vu7g52pykZD8rz4FPDTXgubMZJ+Ah&#10;j79jvwimjLRJykUEsH7AsH7GieKvoJ/LJPwZrIYZ3qad0Snqw+fBaYfT++a+UkQx0n4LrpuMnNcF&#10;cUV204RY9I6XGKT7f7GqxsNRiuCP06hKK4LyqKSLkc2fZH/LJLwV2bQlF8F3ZNRiUXUsqMIvkkgg&#10;uTGdbrSUjBdRrXczZdZzYzbWzHZk++bJSjwboQ4KSdLcvARxm34J6p7n4JuNhd7XBlmlEn4sldVh&#10;OWuCTHpza8f2NJi9MWlwT49NWvBmlckSWnT7MRb056/hIF2C1vg39/T0k+CqyMBc8FDuyXrRprgx&#10;M6JQ9mNNNGmyMBc8FRkYbjvSHGxMz26WUOivAVKDixJYZGsAAAAh7QtI6kKSFktSBRHIo4jqZEmh&#10;2ItMYUjqmIeSVFj0ZIhxs0L+IPA9xL71oT3kdTbO7HgNxIja17jsbmRI7b0k2PVwbaExpsn0ycmi&#10;3xK22uCtw6W2uDRYVGkuCtsviidi1aihV6UUyTTBKJEzJaTEuy2v3FNlvyVcn8xPyp+SslL5jSnw&#10;dWroUOVsZ2Lg+RS6LkTax6JGrZIiYbSxEyizt0XWFbvXJnoy1os8G3TXJjmuDHqY5RrMflIlOvaK&#10;7Ds2kW1bTiY32cOxYZWZVOkyjzIa3wanJr2mZ/Pr0madNa4yRmtgpRM7frfgTV2tnMt6bItV2p+T&#10;1+nt3QMGnhtsLJxWhqSWwjZuImUuQm8s9Vpo8DkNJlz06S7looO7TLbplnzorS5DUU5jk22DL5UW&#10;sJ/KUWHZqK5LJWpR8lhwLYYZ3Lv7YvkxfXOodqkky/6lk9tbPOut5jlOXJJBVEqc7McpPkqpT75c&#10;ici5uXkRU9yFKZsiWGNV3NbL3DoitcFRiyS0XONauOTnXTbNUcYLvHrikiWoR0VtFvjTJanJowtt&#10;seEJvrT2Vd9PL4LZwlIRLDlP2LI1tmmE4pGbux974KzIw9p8Gvt6dL6FbkYco+Yg62hzlGSMLmYT&#10;jtpFXOLi+UbbLw9p8GbzsRwbaROEvhnIvrw8oqwOtaYktMhPUTuh1RBxK8mnA1oSOuAjtAMCTqO9&#10;ouESQsAkxyMGOQrH41oMj2jUIcDirHe1IXCKAaQmunkmVUa1wKpr3onV1cEGy2MReLXpov8AFXCK&#10;emOmWuNPWiBd8FnF6iVufJ6ZPi9xIObHaY0Sr7M3lT5ZBcuSZmxabK1y0XLo6cHhD3cOVy5IneO1&#10;T5B9FinyWVbJEGQ6pEqDMdhemPkzElqRE1wP471Ixy6M93KNRgz4Rd0T4M7gz4RdY8+DDPs4lq5J&#10;dz3EoeoLyXVkvlKTPl5J0+4zS6Mrn8SZUqerC1z3yymb+c9bo87DDB4sLOufyi+/kh1z0hfxPuWy&#10;Z6fSvMSQ5E7p9nbYip+ITcKz50RT5NU1mLNthXfIuSw+N8vkz+JdqKLH4nyFiZwNRHkhdXyNVS5P&#10;OuqWuU5G26vZutmC6ltyZJvgogsFLbPcxdU9Ee16mEZ6M8mWKRb03aLTGv21yZ2mzks8e7WiiUMl&#10;0ZmoxrkktssqciMuODK15L4SZaYdrlJck66F8knlmpx4xnosasaL9iswPYv8ePBqVUUjNOUkMvAj&#10;JeCuzOkpxeommhBaCymM4+CE6kytXyR5l1Hpzr38pleoY3ng9b6n0+M4NpHn/WsF1Sk9GOdOOi7y&#10;b1yee5VPZNkYt8+vllRJakRRmkuS4S4FqOz1rO/DnDnW3VHsl9UYPrPprL6NY3NOdX+LRgq1lVrw&#10;nya8FC4CHWSlHZ11bNWQwV8o6CJKnUxtUv6EkQaFVy0PxkNRqe0Sa6ZS4SGM55JFFbfsOVYc5PwW&#10;NGFKPmA3wNLJyirjwSkkl4HIUtcJDsMduzVq7UUykkssviiPGWmTKLOVySq+m4z/AJyXV0ylfwyR&#10;jetqRZj7iqH3RG8qvcXwT68JwXysTfiWyjxEcdbU/kUXhmOz6uWUdy7ZGwzOm5E5a7HyZvqeBfiP&#10;dkGov3Nld9c+Is3QmmisctC6p8oYmztUuSyXQKf1FvTIm1PwVtEixpezHYzdF8Ez2HKXqQzvgXU/&#10;mMrKLXwaDClwi6x5cIoMOXCLqiXyoxWLk5FnZMsnqJR58+GWds9RKPPnwy/Sw3SMVrwihzXyyof8&#10;ZZ5cvJVyfLPYaaGIHMrlmwcU9IHZr3GXLQ1Kwru4Z6XSTwiX8Un4M/mRRKzci2wX4KYy5Ns7ODU4&#10;lvCLSM/3ZRYkuUXFT+QvicfUS5Kzqr+RmK6gvmZsupyTTMhn+5JmVMzeRxJjCkP5T+ZkaPkzy7Hk&#10;l1S0Ta7GV9fkl1Mjk0VrJaUS21sucOzTXJRUsnVXOOtMasOhXVlG0wMmK1yaXEyItLlHmlGbODXL&#10;LjE6xKDScmXRsTIW6Nvo9GhZFrhnXYjLYnWlNJORbV5kbFtMsTyc+enlF8kq/U4syfW8ONlcuOTS&#10;O3cStz498GJxyVbcHkHV6HXOS0Z2xakzd+osXUpPRh746m0ZLYbWKR9G/wD1Tgyn2/EQ5l14nWcO&#10;UflltHjilp7TL7oXXbcLIjCc2639zy1mkcVug+UdWWlSWYspevdLl0fqMqmv3cnuLI0YJ19yNx61&#10;xIdS6QsqrTlD5k0YPHvj8FKTPQenTjfp25e5GVrDGrmoy0Lpr75Ljgr+oW/vvlfuTOnZS+WEnqT8&#10;fcnHlYwKMU3lsnWY8aYd0id0+FKr+JJJv2GOs91WDW5RcXJbW/cjYF+8ZR7uRRjPdtS5IXYSNJiJ&#10;X5MKqq05N/Q1EOhRjX3WtJv2M56Oti+ttWLlQejSdc6l+XqbUi2PWWZfnCK3qaxem4srE9yXsZTN&#10;6nm3weTVX+5iuWiN1jq8sqE4uXBZ9BiszoM8CLTutTUE/cptcMc9F9ba5yUkPUN8JJtcFnheqtWJ&#10;Wxaj9Ss696Z6j6cdCz61FXputp7T0U6fBnenpmuEWR1NneT1bFz/AI1Ssps7osn0dU7HqxbPMuh9&#10;WngZMYSbdUnppvwbnuU4KcXw1tHH1Ol8UsfDN1Uo2x6NRTZi5UeNbOZvRaM7GlTbBNNcMy0bp1T3&#10;GTRedO644ahdyvqY3CcHuixSqlHmJ5p6k9PZHQ8pqScqJP5Z6KWp8nvuZhYfW8CVNijOMlr9Dxv1&#10;F6cyPT+c4STlRJ/JZ/sdjR67zLZP3f7JQs3P8keiXgs6XwVGOyyqkXzOhGfBN7uNDtL+YiKRIofJ&#10;naKLZF3iPwXNMuChxZeC1rs0jJNcnPmSLrOGUedb5LDIuSizPZ+Qtvk6Ogr+pHO1HWCuy7dtkJyO&#10;XW7kxiVh6iLUYGfT1c5FymR5z5CcxiUtswWzyzuVLah+nmZeYa0kU2LHci9xY8IVaHOwucT2LZT7&#10;a/6FXirSRIvt7K3+hoRzrZZZA6jbvZl8+Xkusu7bZRZfzbH2VGfyXuTGIrkmZFW22R1BpmaaaJxQ&#10;5WuSbTEi1rknUR8FDkb6US61wiTCIiqveiZXUQ3HRhJITGLHYpodjSOfC0iSmXKSCq+Vb4Zd9P6m&#10;+5RkyhlDQVWOE0XwsFOEZrk9BpvVkNpiL/miyo6ZmbrSbJ1t6cTZCWTjXVYeDNeoMdSrkzzTPr7L&#10;mvuep9VkpVSR5v1evVz19Su9ZRklFoupwspn22wlCXnUloldKqoz86WPZbOuaS7O1eWy06n0jqid&#10;v59Q7Kk5VuuHn+pneh5Ea+q/GnNRirE3J+EkzhWKEk3U8r4Z1ZWvjB6BCq2rDyenZDUp1x8/VaPJ&#10;+qqVOTKlNrU3wby31n07M65KVamqJQVbua4b+uvZfcw/X2v27ak00n7P+otDCyqUoyWM8mG2yM45&#10;iyT+Sl1aqqvEof5iuDcn7TX3+hX4j/4mtPzFml9DSbyp1t8SS4ZQ5lf5TrmVXrSjbLS+zezoR7yz&#10;DptRKVsq5fBpvUydvR8Kxez7X+hUemqq7c1u5twT0o/Vl26rerdCdOPD4lqXcoLyU/p6udNzjZBw&#10;sjPmMlppp+B6q5wzZU8PHZ2qtNvvjGyPBpL8hdA6o82dbjB1PtT9zM2ddzOs5c7LJ9sX4j9DVfiP&#10;W30HDyYrhP4cn+pVei+g9Nz8X42TbOVzlzWpa0vYrovnfDdN8/Jzdf49JNvHBk7rn3yi37mz9Ebs&#10;6rj/AEgd9Wfh/dgY1nVumqc8aHzW1y8xX1T90L9Aw3lKZTrU41vJnr1ELa90GbT8X8X4vpXAzEua&#10;bkm/s1o8VU0z6H9fYf578O86KW5V1fEX9OT5zxpQlLTfPsWaGt2vYv3wEJ7YkhS17m79PZn5npij&#10;J/NXwYi/FlRWpt8PwX3pO/tnfFvyth6npJVQcZ9rk26K1OxY+TUzCEmIlYn7hGSOBjg7DLbA6lbi&#10;zTT4+ho76MH1L0yeNfFPuXH1TMWmT8LMsxbVKMjPOvndHhlM6t3K7MP1Xo2R0PqM8W9PXmE9cSQm&#10;tnqfVMDF9VdKcHqOVBbhL32eX3Y9uHkzx74ONlb1JM6Wn1Hmjh9rscLMrD7FqQ/VPTIqYqNiT8lz&#10;WSEpF3j2LjknLISj5M/DK7fcVPO1HyV+JtmebRZZeYknyZ7Mye5vkTk53dvkqb8jbfJ1NLDYc+xZ&#10;Yudu35G3aRZW7fkT3m6y3gtphgkuzYQ+aRHUtkqiO2jN2za54RY4sPBd4sfBWYlfgusaGls0xRmn&#10;Mn1PtiRsvI0mtjk7FGBU5Vu21ssMz5ZHut22QbudjlkuSNOwvrj9wSIlkE/YjTrSZMk9kafLKb0s&#10;F0UIrjyWOPDwRKa9stMavxwc6Rpg8EyirxwWFVX2GserxwWNVRW0XKwRCn7C5U8eCXXUOunjwIat&#10;ZTW169iFZ8rLvIpaRT5UdbJKTRdG0lYWX2cbLL86nHyZN3uuXkdXUeNbNVdpCzEuS1zslSg+TGdT&#10;+exv7lvfmd0XplLky75Fk55Rksgme+RyMfMg674pp8PZhvU/oGVWNk5nRU598HulP6+dF+puL2mW&#10;GH1OVclGT4PE1WWUvdD+xOVfHB4V0aEqeoSrtg4yitSjJfdCOs1KnqtiitR1wkezeoPR+H1qT6jg&#10;RjVmqPKXCn+p5R6qxLcTqCjdW4WLhpnqNLq69TTmPa+DkTg4WfgsPRku3Nb+0X/6kRfVWP8AB9TW&#10;NeLEpf7DnpWXZlTf/l7/APUix9a0L9oUZC99r/PksftyZdO8a1L7ll6Rl8O1fov9R/1Bjqr1Arop&#10;JWwW/u0//kg+m59tkdf4S89R190qLkvD1/mQvWdO/wAHuqvfEV6txXneiL4pblX8y/ppmc9Ew7bI&#10;s21cVk9FtrfMWltfqjJenKq8OyVcrY90JOLX00ZNBLuP6P8Af9jzvr0PoT/Vf9/9nrV+NHqHQr8a&#10;XKsqlH/NaPLvRFDxpOE1qUJdr/oz07p2ZU8aMe7bkjI2YNHTOsXONqUbZOxR+m2avUlmrJ5zQ2Yb&#10;h9zfZVMcz09lY7W1ZTKP+aPldVvGzJ1S4ddji/6PR9O4HU6ZYvY5b2tHgnrzov7K9RXZFD7sbJm5&#10;xkvCl7oh6dqIxtSz2v8AR1Ywk08LoRidPyfUFsMXEW2luUvaKNT0r0XZ0xStvy021rSIn4dZFeHh&#10;5VrW7bJqK59jSeoM27Cxa7prVdvEX9zXrNbXfb45vk1UUWQgrYrgzXVMmOBY4Qbnryyvr69rzF6F&#10;Yt1ed1P4Ni7lZwQvUXTP2R1D4cXuuS7k/oUy0EVX5McE1rpeTZnks6/UMFJbi9F1hdSoy9KE13fR&#10;nn9cyRXZKqxTjJxkvGmY7NHXJccGiGrnnk9UwcuzGtjKL1oV6o6RDrGD+0sOP/E1r54r+ZFD0Lqk&#10;eo0dkn++h5+6NP0zMePcoy5rlw0zi2RnRZuXaNUkpx3w7PMZW6GpX69zQeu+ifsjqMcuiP8AweU9&#10;xa8Rl7oxsrjt0bbYKcfkxTtwT3lNe4zZlvXkgTu+5Hnc/qao1GZ2ZJduTv3Is7W2MubYItXAksji&#10;kK2NoUuRN5NEeB6vyWeLDbRX0x2y2xY60Si8DZa4sdJFrBqMCuxl4Jcm+0uUimSY1k5HlIrbZtts&#10;l2rbI0obLIzRBRZDntoYdci0hi978D6wNr+EtdqSJqBQSrYz8Jt+DRT6bL/CI/ZzX8plss3E4wKz&#10;Hx3tcFvjUa1wKqw+1rgsKqO1IysvSwKpr0vBNriN1w0SIIiyQ7BD6XA1BDy8CEMX1pxKLOq1s0U1&#10;tFN1BLtY0hpmRzJOLZWSyWn5LPqK5ZQXPUiaRVOxomLIcvc4+SFCxpkqEtokOM9x7K2IlLXIpjVn&#10;8J5NI1In4PUJUWL5uA9T+lcT1h0/uplCnOhzCx+P0f2KpTaZZ9P6jKiyO5PQLfVLfX2V20qaPL8L&#10;Byuk9XtwsiMYZFacZxk9cLltfXhFj1jKh1On5tR+FJJ65f8AT/I9F9Rem6PUuPHMx5KvOri9TX8y&#10;14Zgp+kurd06oQqlKcl5nrR3tNq43w+z+UcGzTThapx+CJ0bLrpsi13Na0anNyqMrCj3ye09a3yY&#10;ynCyMbIlS4Purk4v76etkPrd9y6zCtylFVwXG/Gzbn6Gn0et8qjGMjdYPUlXQq25ODXjf2IFlNlv&#10;UfiY9SSa+bXG3si40I7j8NxgnFN7b1vZGh1qX56eLQ1C6uxx7pLcWl7/ANTmQrlVc9vOCr1V1vTf&#10;X8s9D6TXkqtOSUYx223LhIz2R1anrXWV+Uf7qC7e+X8/6L6E7odmb1bCux4XRh30yj8RrlNr6IyH&#10;Q7I9PzJ/HfaqHqevs9Mv/ivN9DMXpvotdNrnasvHCNZ1XqLx/TjdEnCdkowTT5W/JEpxKeremsvH&#10;yIKxup9rfmL1wyr6lOzMxVVjJ2Qrs75a+nsWHQMrthGnh/E2n+hz7q5Vxz8pnXrpjRTPK4z/AIMl&#10;6Wfwaorb338m29bzjkelaIwknkRkpRrXMmvfgV1H0fjYHSrep9NcofATtuqnLaa93H6a+hl+m5Fm&#10;db++m3KX83uThOOptV0PhlOkqhdSq89ZKXo97rzY2vzF+DadKcOuXTjnwjZGa0lrwjNdaxvyfW+1&#10;a1KtPaWt64NB6WajlLf0Ojrrm6owX6kPTtIqrLW+WuM/v7mWq6XBdeyMGblGFdritedexpvUno6j&#10;pXQq+pY1k5JyUZRf0fuI6vifl/WM5pcWpT/2Nz1fF/P+hcmpLclX3L9UYJ6ie6Lzx+8nB1jdOo2r&#10;rJ5L0rNeDn1WJ8b1L9D0WEk9ST4fJ5XBvaZ6R0y53dLx7H5cQ9QhwpHS0c8txL/PwI+o/SeVgSSd&#10;9cHOl/SS8HhFk5QnKE04yi9NP2Z7z0PJ+Bmw2+JPTPJ/xJ6Sukes8uMI9tOTq+Gvv5/uR9JsxKVT&#10;/VGbWw2yyjLys2J3sb2d2d1sxoWhaG4kiuG2QZogcjHZIhV9h2qkk11ES5CaKefBa41T44G6KeS1&#10;opS9gySURymGkuCR28CoVEiFX2Dcx7SBOpv2Gfgvfgt3UtDE4KLHuYbUM0UpexaY+Mp+xBrkky3w&#10;5LgN7YNYFrp6a8DN3T0l4LutJxOW1poZVuMzLH7X4OxrSLK+pbfBF7OSDRbFiIx0ORQJCkRwSFx4&#10;HVyNIc3oaIs5Y9RKTqEtp8lpkWJIos6xPZNRBMznUOWyhuXzF1nS5ZT2csngonyMa5H62xvQ5BEW&#10;EOz2djdngcY1PweUR0CO3ydU9MRPhiO4twTRoujdSdVsYt8MuOp4sZVrKrXDXzaMVTa4TTTNx0PJ&#10;jm4bonzta5K4N1WKS6Zm1EMfUjzzruJKy9ZUIqO+JaML1vFsrzfzE5d0bta17aPVOuYzxrZ1SXCl&#10;vn6GP9ZY0V07GshFLta8Hpapb69xo06jZTJPtcoi9GsdmUv8MpeA9TYcMLrOPZVHXxa+d+7EdD4v&#10;q/VFx6so+LVhX65i9GByxbk6epp8unjB/h/2Zeein2tpfRGQ9SVPC9Q9RoXCnapL9Hpms9JPtm/+&#10;3/cpvxBx/h+pMe1Li2rl/Vp6/wBGZKJY1DX3FNtWY+5K9L81WRf8ycf80yt6dKdPXXUn/wCHJr+5&#10;YemHqet/zx/vsanj/B9UWP2np/7HR1CzQm/yS1j+lr9D1DHx453pzKxml++x5Q/zTR4r0aMq8iMJ&#10;LUotxa+57f0Gf/CQX/SzyTqOJ+z/AFfnUa1FZMpR/SXK/wBTlenyxJx/ff8A7Od6VLFs4jHqijuu&#10;xcnXt2v+qJPp56yF+g71uv43SoS1txSa/oRuiTUciG37HR1XeDswilua+f8A4XPqKjfUcTIS/wCl&#10;v+5s+mxWR0WdT5UqzNdThHJx6e1pyWmi96JdKvFUHFcrS5ObNrOH+TyHrVbjap47X+jxPLoeL1C+&#10;iX/Lscf7m66LNfsihL2TKn150qHT+rxy4TT/ADLbcF7NEro2Uv2ZUnr3Nt0/Lp1JF3p73Sz+DS4k&#10;3C6Evoym/GfBVnTui9Viufmpm/1W1/oTsfIjKyOnt+xN/FCj4v4Y1WTjqVV0JLf66/3MOlbhqYv9&#10;/Yv10fpR4LsNnAPTHJQ9X5RPoS2iug9MsMeXgiy+tljXFaH4a2Ro2JI6rtMrNGS3x9bLahJoztGQ&#10;k/Jb41+0uRliwXEFFDqkkiDC3Y8pvQDHZ2cEO2bHm2xqUdiAYjJqRZYl+miB8Mdr3EAfJpsfI2vJ&#10;Jdikigx72tFnTZ3LyTTKZRFWrZEnHTJ7XciPbXol2JPBFaDQpo4QaJ5BCbLNLyE3pEK+1oENLIjI&#10;v4fJRZt+9k3Ju8lJlTbb5J7huDK7Kn3NkCS2TLI7I8ohuKnBjGhUEdaHaqnL2I5ySjHB6+xuXgcf&#10;kRJcHlkaiHZ5Y02OW/xDLLkWI6paNB6dzXVlRW/czbZM6ff8PJi9+4rI5iEo7otGx9UdPWV8K2P8&#10;602YT1NhS/YzqnzKC8np04/nOiKS5cUmYXrsPiV3wb//ALR1/Tpb6pL8EPTn/wArgzE9GWrqf+5G&#10;n61V8bo0H5cX/ozNdPTpvhtP5ZGrtnC7pTintttmefyz0DXEUd9MPtse/wDB/wCwr8Q8ZTx8LJST&#10;7LOxtfRr/wCBvoNdld3alFvt8d2jQ9Wwa+q9NdN0ko8S487Rz3YoWqRjs+m1NmL6BLtm+ee+D/uW&#10;ufjyfWozhByab3pFN0iMe61qUo/Dj3frpl1OcXdCzbb1/FJ7O5Yt2maLtRDdlfg2/Q7XXj190J6W&#10;/YyfrbozXV8fqin2K+UaXHXPct8/5Gj6TkReLBd8f4vr9iP6qw8rqGFjPFq7/g5EbJN8JLlef6nn&#10;tK5K+KX3PP6Wzx6hPJjZw3jyrsk5qEmlxogdNnH872OMWnJrleDV1eluo5Pe5zoqUpOXMm3p/oNV&#10;9Iowc+dDjXZKt6c+3W3o7upreE2d1auvDUXlhVYo4vbH2+hoOldOyvysPlitbfLJWDTTCjiqCaj9&#10;Ah1OFNc1tbXBh8Ec5kzh+py88UsdGC/FDp86MTEyrLE5Kzt7V90Z70/XfmQpxceDnZOWkkaD1ssz&#10;1DLFwMCqV107V8sedfd/RG/9E+jaPS/Tou1q3Nmt2T14+yJuUYUqEfuUaeX8Nzj4JPp70njdKx42&#10;5CVuS1ttrx+hQ/jI1H0BdFcL41a1/U9Abbezzr8aJ9vobt/xXwX9zPTjyx/Vf7KpzlPMpM+d0dAE&#10;m3wejMoqHknUvSRHqok+dMlRrcSLRfWPd7SEO3nyElwR2+SOC1sn0WvfkucS3wZyp8l1g8tAydbN&#10;Fjy3omxg2vBGwq9pFpCtaFguI6rbO/B+xKUUgbSDAskR069huUdEmc0kRLLEPAZFwlplni2lH8Xk&#10;mY1/PkMCkaGMuBFmmiPVbtDjs2TSKGNSXInXAt8s5LhBgkmRLnpMrMiWt8llf4KzIRLxsuhJFXkT&#10;3srrV3MsL48kKxaKpQaNScWiDZAjTgTbBmURKLK5KJFjVuXgscaj7DVcOSxx46RpqqyZ5ySPQBLO&#10;NiXLg8ejQRblyMNcD9z5GS6PRJDUgrm42R/UW1sYlxMmuSyLPUfTtqyOlyg37GF6zNR6rk1PlJ61&#10;s1no+3/h9Fjb6YwbsqzJlHdlj29mn07UV1ZU3wZqLo6e+UpHkFz7M5aj2xeuNFsrk3NR1pvhI1nW&#10;PTc68iu6FEbaYr2jyiTgY1ChtUwT+0eSy7ZOx+N5R11r4uKklky/Soyr6h+8i490W0pLW19S+jKL&#10;o13LlNE+OJj39Qc7KYzmor5mvYvsbExoRThRVFr/AKfBm/gXa85wYb9ct2cHlvR+g7sshLLa7k4N&#10;fD5Rp8f01i0ONk777XHlJ6iv7Ij0f/lL1wn8aX+r4NC33Y0vZpeEegjCKh0Qu1NrffZK6dVBa1GH&#10;H0SJXXV/9ns0/Di1/wDsiN0qUZqL93/cgfiF1O3pHorMyaZ1xyIuCrU/5m5r29+NnH0/GDk5xYmP&#10;Yc2oaf8AVmR6hl1V+ociDsjFuS3z9jDS9b+qLsd9lk64/wCKrG01/XRjr787qXVZNSyMnKtl4W5T&#10;k/0OpfBWRxk1V6lVtvGcnvc+u9PxMVysyqY8e80Y3o/UOqeqOr3YvS8Sc6IzffkviuK/X3f2Fek/&#10;wgzc9wy/Uc541HlY0ZfPL/ufsex9P6fh9Jw4YmBjwopgtKMFo49s648Ref3/AJCeo3LCRF6N0HF6&#10;LT8n7y+X8dj8ss2/qGzhjyUNtvLOpnm/417fo+iK/myYno5gPxaq+P6dxYf+en/Zl2mWbor8kZdM&#10;+f6sSU34ZY4/TJSa+V/5F1i9OjxwXmJgRWuD1MajM2ZyHS3FfwjV2I4LwbSzEjGPhFRm0JJ8BOsu&#10;rkZG6PayM1yWGbDtmQtcmVrDLmdqXKLnBkotFRFaJ+NZpoMDi8GtwreEWkbkkZnGylFLkm/nNx8k&#10;lEt35LeeUl7keeX9yrlkt+4hWtvyLAZJ88nfuRp3DTk2Ie2AZFqzkmYzbaIUIbZaYlXgALGiT0SU&#10;xqqvSHWtIsiVM73CZPgbc9MRK0uhXlkWxF2ivvW9kudmyPYtmuFKwV+VplZdBEC6KWyzvXkrbyM6&#10;EXxuZX2eRlsdsXkaaKlThg7ci4S5J1FmkV6HozaL4QSKZSbPR2Nti5DUjwKOoM2vka2Ls8jLLUMc&#10;8oYtXI7FjdpJdkl2bn0e/wBybBMxvo9/uzYxZlXuZgv97F8Ph8ka3p9NknKK7J/VEhCkWxk1yipN&#10;roopdNzMfNldBRsqaSSXkmWdSxMHHd2ddGiC/idnBZJ6CUYWLU64yX/UtmuvVShwxym5dnznk+ue&#10;pV9czZ4mVX+XeRN1uVS247enz9hOT6u67nVfAXVLnGfyquvthtv24Wz6Au6F0bIk3d0rDsb8uVMX&#10;/sN1emugU2KdfR8OElynGmKa/sbF6mksbf8AJFuT7bPnujq/qiGq3ldU7tfwxlLbX20W+B6X9YdY&#10;zaMmXT8qcYPaszLOzz/3Pfv9D3ynExMZaoxaa1/0xSJHe/bS/QpfqGF9MUv3/QjjDyjz7pXoTqko&#10;RfVc+FUV/wAvHW3r9X/7Gq6V6b6R0Ryng4VULp8zta3OX6tlq+fIGO3UWWe5lsrJzWJMG2zgAU5I&#10;HAAAADDfiZqXSsSL97f9jcMwf4mTUcLCW/8AmP8A0Nvp6zqYL8kZ+1mAx4RRaUSS0USyow9xX7S7&#10;fDPaRrMbNBdbDs8lHnWxcXojWdT2v4iBfmdyfJTbFIurIGZ80mQZLRLtn3MjTOdJcmoRsdqm0+GR&#10;2xdb5IJkSzptfHJYVTk0VuOuUWtK4JqRNJiuWPQg37Cq69kmMEkQbLUhpVs78PQ9KUYjM7EA+BcE&#10;kyyxmuCojZyWGNZyNITZdVta2dm+Biqe0iQo7NFcDPOWCNJ62RbrdFhOnaIVuM37GyEcFO8gSu5E&#10;Su48jtmNJPwRZ0zX1LtwuBu2eyBdyTLK5a8Mi2Vy+jJrki5YIMo8jfYSZVtPlCewl48i8gyoCu3Q&#10;52ilAfiHvN7JjbYuQ1I+bo7YzYMPyPWDD8lsRioibBURNg/ka7Nt6Q/gNjExfo98Gzj5Mj9zMN/v&#10;Y4d2cQlpua+hYikdAADIHTok6AHQOBsAOgGzmwA6BzYbEMADZxsYAea/i1f8PH6et+Zy/wBD0jZ5&#10;X+MEuemx+8n/AGRu9Nf/AJUP38EZLhnmcsmTfkanfL6nNDU0ex8nBmcDksiSfkSrXJ+RqaaCG9me&#10;U9zJx4JC2xuyI4vAiZXKPBPcR2uRytcoRLyKg9MzOJOLLPGXKLejSRRU2taJsMlpeRKJapF0rYo4&#10;8hfUqHlMS8pv3HtHvLOeR9xl37fkr3kb9zit37jwLcWlU9ssKLNaKaizwT6rNFkIZHngu6btaJte&#10;QUML9D8MnfudCuoy2ZL6NqkjknHRWwydJci/zO/cucCjkfn2jEq4y9jnxU/c6ppvyQ2D5EPGjL2E&#10;S6fCS8EyMojiaJx4ISTKazpi+hFs6a14RomkxuUIlqmUNSRmJ4M4+wy6ZL2NJbGOvCIN0Yr2JbxJ&#10;yyXsmNNi5PyNs+ao9QM2DDHrGMbLUMXETaKict8D+Rrs2Ho9m1T5MP6PfJtobTZjl7mYr/ex5HUI&#10;UjvcPJSObBMb7jvcG4Bew2I2Gw3BgXsNiDotw8Cu4O4SAtwYFbDYkA3Bg7sDhxhuDANnlP4vc39O&#10;X2l/seqs8t/FWCszMBfSMv8AY6HpfOqj/X/QpcI8yUDjr2WEKI/QdWLFnsVFszuRSTqExp5L54EW&#10;J/Z+vAvExbypVQiVRbSwJDM8OSJeJi3FTKkR8NospYln0GpY017Fb07H5CPFaHUzvwZL+UHBr2F4&#10;Gh+Q45M5tsO1i4xI+Ie8Skx2EeTsYt+w9GDXsSVGQ8mB2ngmQZGrWiRDevBohSkPyi3NoVC1r6gq&#10;2/YV8P7GpRwVueRayWvc7+ca9xpwQ1KImLcS1mv6j0c7nyVnYdUWRYZLqvNj9STHMh9TPLuQpWTQ&#10;v6CZo1lRa8g74szyvmjv5yUfLIvIsIuLLUyDfZ9yI83YfGUzPOyS6LoUpmpkxuQ5IakeGR2RqzwR&#10;35H7CO2WxAcj5O2/wiYeTtngPka7NX6QepG4RhPSL/eG5Rjn7mY7/eLR0SjpEqFewBsBAdQbOHQA&#10;7sAAAOnRJ3YAdA4d2MAEs6cYgOHm34kUO7Ow2vaL/wBj0hmH9axU86jftFnU9H/m4/1K7faedQwp&#10;b8D8MKf0LqNUF7D0a4HtotGJtlLHEmhX5Wf0L+FNY9HHraJ7kRMxLGs/wjE8ea8xNh+Tg1xobn0+&#10;GiSkgMZOppfwjLh9Ua6zpsfZbIdnSm/ESWYgsmbdcX7DUqYv2NJ+xm34YuHROfDIyaJmYjg974iP&#10;w6VKX8praejJa4J9XStJfKVvAORil0mSX8IuPSpP2Nx+zV/hFLpqX8otyIZMbV0pp8onV9LWl8pp&#10;49PS/lJEcFL2DyBkzEelrXg4+lr6Gr/KR+h38nH6B5BcmOn0n7EafSWvY3P5JfQblgxfsG8eTCS6&#10;XJew3Lp80bqXTo/QjW4EdcRJKQbjESxZR9hDokau7AX0IcsBuXCJqSIuRmpxlH25GZQlJ+DTy6Yv&#10;oIXToJ8xHJpoIyM/ViSk/BMrwHouYYsY+IkiNUV5RXsiy5WtHWNMAPnqO+NWeCOAFsQFQ8irPAAN&#10;9jXZp/SP/io3SADFZ7mY7/eKR0AIFR06gAAA6AAAHQAAAAAAA6ADA77CWAAwEsxnq5J9Qq3/AIAA&#10;6fo/80v0ZXd7SgUVrwKUV9AA9gujEORS+g5EAJIiOrhA2wAmAiQmPIAMB+CXHBIrjH6ABEGS64R4&#10;4RKhCOv4UAESIrsj9AcI/QAEB2MI/QV2r6AAAc0vodUV9AAYg7V9BLiueAAAGZpEe2K14ABgQbYx&#10;34I/at+AAaGwlCP0Q24R+iABjiIcIpeEMzit+AAZYf/ZUEsDBAoAAAAAAAAAIQBqeR62+kUAAPpF&#10;AAAUAAAAZHJzL21lZGlhL2ltYWdlMi5qcGf/2P/gABBKRklGAAEBAAABAAEAAP/gAAhOWFBMAHH/&#10;2wBDAAgGBgcGBQgHBwcJCQgKDBQNDAsLDBkSEw8UHRofHh0aHBwgJC4nICIsIxwcKDcpLDAxNDQ0&#10;Hyc5PTgyPC4zNDL/2wBDAQkJCQwLDBgNDRgyIRwhMjIyMjIyMjIyMjIyMjIyMjIyMjIyMjIyMjIy&#10;MjIyMjIyMjIyMjIyMjIyMjIyMjIyMjL/wAARCAGJAZ8DASIAAhEBAxEB/8QAHAAAAAcBAQAAAAAA&#10;AAAAAAAAAAECAwQFBgcI/8QAQxAAAQMCBAQEBAIIBQMDBQAAAQACAwQRBRIhMQYTQVEiMmFxFCOB&#10;kTNCBxU0UnKhscEkYtHh8DWC8RZDRGNzssLS/8QAGwEAAQUBAQAAAAAAAAAAAAAAAQACAwQFBgf/&#10;xAAzEQACAQMDAwMCBAYCAwAAAAAAAQIDBBESITEFMkETIlEGYRQjcYEzQpGhwfBSsWLR4f/aAAwD&#10;AQACEQMRAD8A6MjRI144dIGEYRBGEAASgkhLAU1CLlLCGsznE8ugYFk6Yk1jABtqVouIn55Sq7Bq&#10;LmyOJG+v0XeQahGMSBRymx0tbT0hA888it4GAUoIG6pK14di8MIPhiaT9VdyyCnw0SdmFyVUnpGQ&#10;xmfnT1AJuAcoWWID6cxu6v0V255qYnv6lxKpqyF0WQbeK6tUFhYK9ffcl4G8xTPidsDotmyFslPd&#10;vULEUurhI3cbrc4JKKiny9lI+RsHsVzyYJTe6l09dqNU9iVETcgKic50LyCnpkhp46y5GqsqWqGb&#10;UrFx1pB3UqLEizUOT0wNHQYZgRupTZwBusXR420tsXaqa7GW5dHqRMZoNFJVN2uoFRUNcCLqhkxY&#10;F3mUWXFQLlztB6qKabJI4Q3iMrY3uN1WRtJkzO3JTL6z4+ss03F1ZSQ8uSJtt1Wk87AXOTccNxcu&#10;OM9wte3yhZvBWZY4h2C0jdloWqxAzrp5mKRokaslYCNEEaQgIIIJCAggjSEBBBBIQESNBIQEEEEh&#10;BIIIJCCRI0RSEBBBBIQfRRqjZSCo9Rsg+Ax5IjdkZRBGVRZeM1xIL07gsPFSkVDnW3W64g1iIWXc&#10;A3VUnnU8Ek1lI2CNEgF5uaIoIwko0ABpbnZYyfRICKoNorDcrS6ZDVWQyRlcWjLszz3UnDIfh8Pf&#10;UEWJGnsomPSFs9PTNGsjtfZSsTqPhsJyN0s1dZFOckwSxFYRmWTCWvmlJ6hoVzj05iwVzQbFzQ0L&#10;KwS2e0//AFBdaPiS/wCq4TbQkFWa0N0CjLZmVoHZoZIj5r6JToo6h3LksHBLZTuYOaweqkSUnMtN&#10;HvbVTRwhk03sRKfCZonPdH4mHorfAJ3U9ZynaAnYqHT4pJh8gZM28Z7qTJLE+dtREbEm9k5t53Io&#10;pGzqIGyxXt0WYxCh1NgtVhkzK2mYL2dZQ6+mAe4HW3VOTyP4Zg54nxu6qP8AEOadStJV0gN9FTVN&#10;ENdE9ByRPiyNQ5KGISbZioc0JYVHzFoT84A2WUmJmKMvedO6oa7iOScmKFxt1KtsWoT+oTN/lusf&#10;TwFz9k58blaVRt4RtuGX53NLjfULYSfNrYrbXWL4fBicFtqBvNq4iehVCXLLcO06DhUdmtPorwbB&#10;VeFstEFaha1FYgjJrPM2GjRI1KRACNEEaQgIIIJCAjRI0hAQQSbgJCFXQRXCF0hBlEgXIgboCDRI&#10;0SIgIkEEhAQQQSEBR6jZSFHqNkHwGPJECBRDZAlUWXzN8SOLYSse+R5BBWzx6PmMss9JQfKvZU3U&#10;jGelk+jMcmpQQQXmxdDRokaABTd03MbyAdk6wblMMPNqD2G63enR9KjKq/PA3yVOL0zfiIpi3xDZ&#10;UuOVGaIR+mq1WIxhzg87ALBYhUcyslZfRtyuhsd4LIyfGSie/lP1/eutjXEVmARyAXAasDUz/Pyj&#10;Xot3wu41mByUso1Zpr2WjWg9OfgipPDK/DI+Y2zhcBTauhfDDzoG5gNwFHdOMPq+QG+Jv8wtPQOZ&#10;URBwF2O8w7KOUWvcTJprBmWR01dTHM0Bw3BUWKhp/EGuLcv5bq1xvD/1dUGaHwh+o7FUraqOd1pG&#10;5X9wjhtZRE8J4ZcYZWfDPDC42V1NKJWBwN1no4muaD/NToZHQgAm4KcngLWQ52Aqqqo9DorSV9yo&#10;c1i0qdMjexnKuPdVhjL5msAV7VtGqj4VSGoxC1tALoPnAG9iZxDEKfhRrSPEWAWWNoaW7c1t1r+M&#10;pTyGUw2FrqpoKf8Aw40RrSwsEdOOXkcoW8kj3W4wFvMmY5ZOCDMfqtnw1Hle0FU3vJFniJ0SgZlg&#10;apoUam8MQCdMgC2Y7Ix5JuQ6hdMNlBTmZOyNcWhy6F03dC6WQDl0LpF0LpCF3QukXQugED5MoVdU&#10;YnDC4Nc8AlSKi5YbLE4gHCpzOJNnJyWWaNjaxrN6mbiCcSsBBvdP5lUYRIH0rCOytE0p14aJuIou&#10;SmlNpbUiIWgUERRABBBEiINBEjSEBRqnyqSotTsg+Ax5IbTcFGibsjVBl8pcVIBN1VzOYaYWPVSe&#10;JJuREXXssk3F2ublLlkVaE5XOtcFtSShg3SCCAXBFkNGiS2C5ToRc5KKAwp3iGnJ6nZJpI8kVzud&#10;Sm5B8RWNZfwR6n3Us2aF0kopJU/ERr2WCrxeQtjNtgFzqe+eZ7r3e7Rb3FyHxuGcALPk0FO3PL4i&#10;Oi3bFxSTkF0pSSwZN1I6FpeIS5zttFccJVVXBigFRHkif4TdOy45T3Ijg0G2ij/reSQ3jhykG97L&#10;Vq3ScNEVhB/DryzS8R4V/wDIjZ4gLgjqqbh/iSGOsNPOcjgbEHqtbgtezHMMMclucwWIWE4u4Ylo&#10;Z/1hTtOQG5LfyqnHD9rGNP8Ac2GNOjxGgcxrhe12OC53zuVUmGbQg2ScN4iqIntgncSw7E9E/X0o&#10;rHiVh8R6qajKMX6dThkFSOpaocov6MERDXopwGaK6psJqCG/DzaPaNPVW8T9C1Nq03CWGOjLUsjZ&#10;dpZRpXaJyYlj7FRnvulFjZbkGoaXFWfDNO34mV5G2igubmKtsFkZTU8r3G26MH7hk17Sj4iYarEX&#10;aaZkcVIYqdrbalSow2sry7cX3Vu+iu9oAsAmVX5FTRU0dK49NytRggDKxrOwUDII5GsaFOwcWxK6&#10;hp7yyTT2jg3kclo/oq2sxIsdlbqVOaPB9FRYi3lzE91rxK9nThKe5aYdUPmvmVu06LO4VKLkLQNN&#10;wE8hvYaamwu6F0EEikGjuiCCQg0RQCNIQxMPAVi8TNqp49VtpRdhWNxaG1W4906PJsdKktbRa4BK&#10;DTht9lfg6LIYC8snczoVrWG7QhJYZX6lT01m/kUnGJtLYgZ44iR9ESIAIkaIoiAjRXQSEBRqnZSV&#10;GqdkHwGPJDGyCS0pSoMvmT4wF6J3suTmV8ch1K65xW3NSOHouXTUpMh0Vb8QqbaZLKGpI7EgEEYX&#10;mhfAhJMKenfK7YBBIqYedTuYtDp0Pzdb4QGIwtjjAZpPNIcybr68RlzW9BqoFRi8kBFK1lngWSGw&#10;ukaGvOr9XErpLazzLMvI+FPL1MgcipxGYAE2PRTY+GQ55ZKWg/dWVPHyvFHYZdkHh5Je6R2Ym910&#10;VG1SW5P6kltDYz1fw22DyAHXdRGYSQdLLV80tjAl1CYmpmuaXxHdSOgl4JqddpYl/Up8PY/Dqps0&#10;WhGjh3C1cz6fEKRxIa5j22c0rMyvlhNsqpK/iGfCayPLfI4+JvdQ1IJLYbdUlOPqcNFLxHgQoKsm&#10;EfKLrtPb0T2HNcIAX7LSTugxemErdWvGoPRVjKN8JMZHhGyrwev2sr0LfU8CpqQTMbNGbSN106qR&#10;SScxoP5gbFFBdjspUSmqW09fMyQ2aTotClRnWpSS3ceCnd0/w0oyfDeCVWEmc+yjFpITk88Ujswe&#10;EcQDhoQVTcJR7lgiynwNCOzSSq5+I5Gvhad1czt5dO4+iyctmPdJ3KUdmJ8Gt4YojPODuAtNWRNh&#10;eNQAFW8F2bSl5GpSuIJZGOF7jMUqkcx2GQfvLCCjEsDpQOiiURMVaT2K0mEwB2FsFr3aqaanMOJO&#10;FtHahNlT0JNDlU1tpmupnB8IPoqvF4i6xCfw2azcjjsna1ocxXqU8pMjt806xT4e50dUB0K1UJuw&#10;LMwloq2Ad1poPIFOx/Ud2mOo0EEDKAjRIBIQaCCCQhLxdpWYxiO04PotQ46KhxZgcLpLk0Ony01C&#10;swsZaweq1sfkCyuH2FUPRahjhkCL5JupLVJMcTjE0nGbIGSx3oiQQRABEjKJEQSCIorpCFKNVeVS&#10;FHqfKg+Ax5ILEpJbsjWezQRn+IWZ4XBYeSjJJNlvcaF2ELO8gEbLnOp1nCphF+jDVE1A2QG6ASZM&#10;wjdl3touQSyyQfPLjaXOeo3xsZYctyVGhpzK3NK8l3UKWIY4maNAJW/bKnn0lHfyDCXJW0uHGoxA&#10;1M3mcbAdk/UxtFW4N2boFOp3We5wGjRoorm2eCdybrr7K3cEtXJLGb1CorAW7JeQOFige6BcQSQt&#10;Ma/sNTRsICjua+Ozm6s7KRJc+iSJPyu6hDOCSLaQxKxkzM7d+yx/FVBzGxygaA6rVyAwS52m8Z3C&#10;jV0DK2leG63CZUjlbE6WY48MpMLZaGMsNgBqFZSsa8bapjD6Utp8o3abFSmDxEHdZtOGqTxyiaKz&#10;+pBkYGOBPRZ7GXZKlxaN9VqalmZhaRY9FmcVZd7SRsLFbfSZtV3F+UZXX1rs2/KaZSGrdtmI907B&#10;icsZFnJb6VknooklFlfoV006MJrElk4BV6lN5iy1kxt0tOWOCiQsFVNGwdSoBjewp2mnME7JOrTe&#10;yx7rpdN7w2ZrW3U5cT3OjYGJMPrIYnttE8blSuMmZY4pGjQkJqkr4MTwhkrCObHZTcWZ+scADxcu&#10;aLrGq09MXE04VMyTLnhioE+Fs11AsjxWntK2YDY6qk4Nqsl4HfRa6riEsDhbooV76X6D5eyqV0TC&#10;LSNUmVxki9UilFo8p6JT9BomU247omh3FRFm+PaPVaynHgF1SUkLXVWfqr+MWaFejLUsg6hUUmkh&#10;aCCCJmAQQQSEGgggUhDE78rSqOulzNJVxVeQqiqWnllFGpZRXJCon/4o27rTwuLmhZigb/inLTU/&#10;lCMifqDSZLaE61NtTgTTFfItBEgiNDRFBEURBFJRlEUhBpip2TwTFT5UHwOjyQm7IzuibsgSs9l9&#10;FLjHlKowdArnGjZp1VG13hC5Tq/8ZGpb9ppQgiRrlwAAGbbVFUPAe2MC5KWzzeyjGTNUl37q676b&#10;oyq5lLdISWZEm/JjsB6lQYyZ5XPcbAbKVO4/DveTqdFGjcGMF+q7OnHlj4LZvyO3sSiMhAtbVEdd&#10;e6bJG4N09oKQHykbtTUhLpGkbbI3uJ0vqkk2IttsUxkqWAzHdpJP0UUD4aTLb5b+vZSXOa+wJ07o&#10;nZJIyxyGcD4trkhBoo69jv8A2pTYqdWUHKe2UeR+xUKdmeN0Lt26tKvcNe3EcCdC8/Oj0+yq1I+n&#10;UU15BWm4JT/ZmbrmOEebss5XRmZpeBtuFqqtrvh3td5host8QI60xPHheDdaFsmpqceUQdQiqltJ&#10;MqR0RSMzdE48ZZnjsUTgusi8rJ5vNYeCG5tn6pD4QegUtzb7oFosEySyNjlPYLC8QfhtQWucRG/Q&#10;rbYPiRxCjkgiN7BYOpizRrUfo0eP1hUQSG/UXWF1C3zmSNuyrvaLLvDgaKraToQdVvIpBNAHdwsz&#10;jVGIakSsGnVW2E1AdTBpOoXP03oqODNmpHXBSRNMIaLhRpQQFZEAxKBNpopKkdLWAW8svcZpGuz5&#10;h3V3EbtCrqFo1ViwZXWVmHBFdyzMdRFGiKeVAIIIJCDQQQSER6gXaVRVJGUhaCYXaVna5pY93Yoo&#10;07F52IlF+1rSwt8KzNEbVbVqISMiLJuo+B9ieCaaU4Nk0x2KQQQRGgRFGiREIKJGUlIQaYqdk+FH&#10;qfKg+B0eSE06IFENkazmaBRY2fAVRNPhCvMdNmFUDT4QuW6t/FNO37TVIIILlgDlwyne8qNShr7u&#10;O5Kcr38uiawbvKTSssGheodFtfQs47btf/QR7HITWfhtbexJvZMlmgaNbJypdmqADsAmnOscw2Wp&#10;BYiiaC9qFHUWOltk25ubS9gjDy7fyhI05hN/RFj0sBODQ27jqE0TYWCU8B1zfQnZJiZcu7pjJVxk&#10;aLyAO6Ux+ugTpgc9tnDS+6hzwPjcGg6Jo+OmWw9Jq3OdwnsKn+HrP8r+ijsfdhYd03E7IWu6tKbU&#10;hqhgUoaouLLXGYGtfzAPC8XXO8XcGVgcNLH+66XUPbV4dlt4mi4XMMd0qybWF1a6VLVU0syb6bVh&#10;NPlBVTA2bMNntBTWlk5Oc1NFJ/2pgHRdLR7Ejha/e38hP1KFvAlEW1Q6EJ7IkNkZmFWHCU/wfEDX&#10;XsHCxUG1ilUbjFiULx+8qVzHVFovWUkqkc/J12te2pj01NlGonGF+W6OmcXRRuI3aiqG5DmauNuF&#10;vqR2DjFRwi+E4MW6hyy5nqNTzmSDfVNteS/XcJ+vXDI2lRUcstKZ4Y5ThMMw1VKXGwsUUtS+IAgq&#10;1T3RHO29R5RoeYO6MOBWdZiT7KUzEhbVS4ZBKxmi5zBC4VY3EWH8ydFW0i4KBC7aa8E/MELhVf6w&#10;YH2JT7atpF7pCdtNeCY61lUYjCHsJG6kuq291HnlD2HskT29OcJZKFl46gH1WkpH5ows3MQJr+qu&#10;sPmBaAnMv3kNUEy3anmphhuE+3ZNMKWzDRogjRGARIyiKIhDkkpTklIIAmKryp9R6rZNfA6PJBbs&#10;gSibsgSs5miihx4+ArPtPhCvOID4CqBh8AXNdUX5qNG37TYo2jM8DuUlPUwzTt9NVzNvT9StGHy0&#10;gSeE2Rq8c2rjiGzRdOwjI+w6BNu8dXI/1snYngl46gL1+MdNNJDeKaX2IcxAqTfvZJcQNL7pp0gd&#10;O8u7lANu4F23RHGxbUcJZFWAF76WukXs0OG3VIcLEg9kkO2H5QkPUQOJIBbolRTgZsxt6pBfZoLR&#10;11UORzrkDXVNwSRhq2LRk4Is03unS1j2kEi5WeE5Y42NiEbcUyvAv/NNcPgLtpfylhLT5JC47KO1&#10;2ZzuwUhlSyeMgm4OyjvJY8i2hCavhjoZ4fJNpJ8rchPssTxRGY8RIHldqFqWSaDuFQ8TsD4o6kfl&#10;NipbD8u6T8MyOtQatpteSsPjwISdWy2UZjgbI2yE4IW9DImWHRdTSWE/1OBrPdfoSHG4SbpIcltF&#10;05jAAaoNGWpjd0DgldkcgtlKr1VlE9J4aZ1nCmMmoIif3UKiAulyN1CPhoCTBoXA3GVWkUI5hJC5&#10;KrT1PDOpjXa3KWKN1NLldsU4G2eT3U/EoRkDgNQoUfisqzh6ctJdoVdcckmKIvASKmikeNFYUrBZ&#10;TOUCNldprCK0rpwnsZj4KVnREWOboRZaYwC2yjy0jXDZSZJo3yk9zOa3UmJxDd07LQyCXwjwp1tI&#10;8DZHJalVg0QZCc10pkptqVMNE53RNnD3g7pZQPVg1hsQ2QIpJPCdUbqWSPWyZfE8tJsUgrS90yDK&#10;75is8J+ZL6BUtQS2RXeAeJrnHuk+Ca69tFs0cbQAnQkN2CWE05hsNBBBEAESCBRAJKSUopJQCAKN&#10;VeVSFGqvKg+B0eSE3yoiUGeVEVms0UZ3iA+EqgYfAFe8QnwlZ9h8AXOdT/iI0KHabVP0pyuc/sFH&#10;Sw7LTykbkWWN0eOq+pp/I2osxwR2lzpCRtdKifljmed7aJhjy2MX3SJpskDgbjNovVZR9uCxozsM&#10;MDiTc6pTnOtlDtAkB9vLv3SmvYLgDWyGCdoS4PJukOdrtoUouJaC7okE5ul7JrHIQZW3tf2SRYtc&#10;S2xJRmJrRnI1umgSeqaSpLwCWkY9hPVUldQyxvLsxsOyvQ51svrdNVDea0g2sUM4JISaeGU2GVwb&#10;JynuN79VcyPMkg16LOvhFPi4b0cLq4inbzLnoLIyXDJJYe5KY4WIA1VBVS/FVNXQyHQi7fdXTJLA&#10;kiwGqxU9aBjr5QbNLrK1Z0XPU1yuP1MHrdeNKlGL/meP2wKl+VhkcXXmappmqdrW63HQ3so7DaxX&#10;QUXmGTz+5Wmpp+CS0bJY0TbNrpwp7I0K6J1wuy6ZaVIYAWWUMyaB0Tgqq5mFNi6t0WujZYXWD4Fa&#10;fmN6ArfXDQuYqrFWS+5vp5hF/Yi11uU5VMLgrOtJMZKpIXHxk91SrdyZp2kfYzQUhuApwVdQaxgq&#10;wBVpcFCvtNikRF0EESIaMQJ2R8oW2WLruPjQ8Ry04ibLh0ZERc0eMuG7ge19Pp6rXUGJUeJ07Z6O&#10;oZK0i5APib6EdEsE86dWCUpLYfEY7IcoHonEEiLUxh0AI2UeambkOin9E3N5CkPhVkmYvEILVDvd&#10;XeCQcuAeqra0g1bh6q/w5oEDfZOb2Ni8qP8ADpE4bJYSUoIIwhSJBBIAERQRJCAUko0SQQlFq/Kp&#10;SiVflQlwGPJCZ5UCiZ5UCsxmkZviI2afZZ2N3gC0HEhtGfZZiOTwDVYHUVmaL1F4RvkDctLR1QSo&#10;yOa26wOmS03MZBnwVrH2ZrveyTI3M8NcdtUufIyWT+LRRuY691623qSaLdP3LUhx5NwGt0SA9rb3&#10;1KSZi29wbpoPuTcWJTGTKOwvmEgttodUmQvay7djoiuA3zCwScxuLOuOyax6QWd2gdtZJsWjQ2uU&#10;HPJFrJAva5TWPSF5iQfTomrE904S0s00PVNukcLZR7pjHIosQIGIQk+bUXUqmceWXG1yoWMG1bBb&#10;1T0biGtjHVPjugp8kmtquTQPJNjayxEU0XxL3TC7SdNFoMenbHR8u/iKyrdwt7p1HFJt+ThPqi7f&#10;4mFKP8qz/Uu6pwdFHMPK4WUVjglxS8yhdF1bqEzGRurlKOlOPwc7cS1SUvlExh0Cf0IURh0CksNw&#10;nyI4imnVSYSNiot9U5H5lDNZJoPB0DgqwMgaty1vdYDgY/PlC6ADouauVitI3abzTiQ678IgKhN2&#10;jL1JV3XyWYVQySXqo29yqU1qmkbljF6DTULcsLfZS0xSi0Q9k+rBkVXmbYapOKsZGC4JJKx1qia8&#10;cPo62p+g197K6WA4zj/W+IPhj1NIzK3+I6ut67C/ojFZZPZUPWqpeFuYpscL3AzPN26OA6D0/r9C&#10;pmG4jVYJXNrKQ5CB423u17b9e6opp3UVVyJwGluvi3B3/vZTYHQz8tvMe0m+UDUAdwel05o6F6Z5&#10;i0dcwDiqjxsCBxbBXAXMJdo/+Anf23V+uEsaWycwR5Cw+G7vEDa9/e63/BnEuIYhWOwyttMGRF7Z&#10;vzNAIFnd733TWjHu7D005wext01N5CnE1ObRlNM6HcjKVTSa93utFQAiFvsqF5Dq53utHSC0Y9kW&#10;a18/yookpQSUoJIxw0SCCIAkSNEkIBRIyiKQQlDq9ipih1mxTZcDocogs8qDkGeVESs1mkZjig2h&#10;J9FjGTeFa7ix1oHLBtfYLIvI5kTxlg62gD8wIItMwXH20tNVMsvgrqs2ldpdRo7m7iLHonqt/wA8&#10;67Ju4eAWnbovYqG9GL+yLdJYggnCRzrkgFE4NG/TQ+qQHEvNzd2yM2OhRaJsDbyy/tukuAvZuh6J&#10;XhLTZtyic0ANtvumMegvw9N0nwgWb7pQY4nUX7pD2E+EbjW6YxywL8JB00P9U06zfESjDXBhJNx2&#10;TT3Ai7tuyjYcGdxiRv6zhLddDopFO4m5t00VdiBa7GQB5WhWJqo4KR5G+XRS0k5YSG6lGLk+EZzH&#10;arnVWQbDdVjDrdHVzZ53v7nRIYCAF1tGHpwUPg8mv7h3NxOs/L/t4JlK/LNYnR2iePgcW9iocZIc&#10;D2KlzkCRrh+YJzXuKqeYfoPsdoApUW6gNftqpkL9k2SHwY8RZyU11nBEddURGqhZOmbvgTWomPsu&#10;g6ALn3ATvxj1uFvfE4ErnLxYrSNy33pRKvFZmsaRdUFO/m17Ce6sceBaAAeqqaD9tj91VhDmTOrt&#10;Kajb5Ru6cWjCeUaOUMhBJUeTEGh1rpSmo8nPenKcnhEmvrI8Pw+orZLFkEbpCL72Gy43ScT1D5nG&#10;rvzCS972ttqTe1vv9lt+L6347D48Kilax9QeY4HcsYQf62+ywknDz2uIDbm3m6/+VNSeVlGx0+3q&#10;U4ufySa+iw3iOEOjnYyoIzNANr/6FZdjavB6j4eZt2l3Ub9FYS0ktHI6Vp5T2m9g3+/ZN1VUam4q&#10;G/NvYE6Eeo+ye0W6iTeriQ9A8Pje0Rtc0izS47H/AFXQf0Y0j/g8QxSRjQKiQQRO6lsd8x9i42/7&#10;VyypJhpHvjGaWQtaCdTc7bLvvD+GNwXh6gw0b08Ia493buP3JUctjN6hW9qgWd0xUn5Z9k6TYKPM&#10;67SFGZlJZkjNWIrSe5WmpD8tqpnRD4gFXVMLMCJo30tUESEoJKMbJIyg7oIIIgCQQQKQgkCgiSCA&#10;qHWbFSyodZsU2XA6HciE3yhJcUpvkCQ5ZcjSRk+LT8hywIOi3fFp+S5YNuyzrnuJeDsCI7hGklcK&#10;i4VdYBz3X3UdtxcjQBSq5l6i99ct1DIeW+Ehey2UtVrTl/4r/ou0d4IXmu4Oy7lNySlty1oOqNge&#10;XXDb2CKzgS0ixOqlkSpLIkSO1eG27BEHOdl021S2guf6JbW3BLdlGwtpCWykA5hoeqADSS46NCIl&#10;2QiyQcxbbumMWBRDT+ayjVDY44jqDojc151INlHqmFsLyT0JTGOawuTF1VUDi0zgb203TVVWl0Rb&#10;02SIIA+qmlefzElQ6qVrpS1uwWp02lqqan4Ob67dyo2binvLb/2Rz4ngKXHHmAUeNt9e6lRmwXRx&#10;Xk88m/AsgNag52aNt9wkSOukki9roSBF4TFhynU0lxYquGhUmDQpsllBg8MtW2yoFJidcJTtFXZc&#10;RuP0fazTj2XRNmrmv6Pn/wCPnb6BdKd5SuevliuzatHmmjMY8QZAFV0Qy1DX9lY420uqR2UWnjDS&#10;Fn1aypx+52NFqNukXImfK0NB0TUwEYulwWDVV8U4iMMwKpq7+JrCGfxHQKjFuby+Sg8Rf2OUcYY/&#10;LV8VSuhleyKC0LSx1rhpufu7+gW2wLGW4rRxSOtnLQXDt6+1wfsuRTEvcXEhznG5PqpOHYpVYZLz&#10;KSZzAXBxaRdrrdCtam1FYZDbXvpTerhnVMaaGwZjC0nbU/8ALrJHlgi7HNGY6nXT0V/hnEFPxFRG&#10;CTLDVAENjcdXaXv/AM7KkqRJH8p0eRjCTIBuWj/wpDWnOM4qUXlFhwfhwxvjaihe0up6AfFzADTO&#10;22UH6kLt/VYv9G+DMw/BJK/eStcDm6Fjb2I9Lk29LLaKBvLOcuKnqVGwn7KM/W6kv8qiPdbMgKis&#10;kN7fntVrAPCFTulHxA1VvA4FgSLN0npQ8jCIowkjODQKJBOEBEggkICJGiSEEoVZsppUGt2TZ8Md&#10;DuREb5UkhGzyhEdlmM0jG8XG0LlgwdFu+L/wnLBtOizbhe4mZ2MIigguFLRX15DZmm2haoJlaXeH&#10;YaqfiY8LDfuFXNDGgknTZeu9Gnr6fSf2LtDGgWH3AylGXZbAam9kWVrfGNPQJADrZwVekS4Qpzra&#10;bI2EtboLJu2rsx1OyALmtvcX6BRsdjYUZQSDbqkuIzX/AClIAfK420NtUVnNZrqBoExhUUOPFowP&#10;sqvE3FtJICSAAdVPzg2JOqpcemLKGV5PhA2UfkE/bFmPmm5FOddXqsGpv1KTNVieUkbdEcZsulsK&#10;Xp0lnlnnPXLv8RcYXbHZf5JTSEsFMtddOArTRz7QZN0GtJKA3UhrRlvZNAIDO6fjFrIgLg3TuXKz&#10;VJ8BityRA7opB2UKnd41MOqrS5LcHsabgipbT4wQ42Dm2XT31sQafEFxGgndBVsew2IPRa2Gtmla&#10;CZDf3XN9Xn6dRP5Os6RZxrW2tvhl7iNQ2ao8KbiNiqtspDrkqZFODbVYelzeWa0pqEVFFtFJay59&#10;+lLFGuipMLY7U3mkF/o3+5WukrBH1XKuN2yf+oX1MkhfFUNDmG3lsAMv0U1Cn7ynXnmBl9Q4AnX0&#10;Sxci/TujZ4ZL2Dt9HeqsWx8mIeW5N3GyuvYpRg3uRA2WnDZo5Q1ztAQfvfstRT4hVcUS0uF8mKOq&#10;rJWwtfE0izLak6+hP0WZmLGkjR3ZdG/RFgxmxmrxaVpy0cfJjvsJHjxW9m//AJJKTHxrTppxi9md&#10;ep6eGkpoqanYGQwsEcbR0aBYJ0IkYQK4T9lBnOVjipztQqvE5OVA4pFq13molRNPln0PVX1DPzIw&#10;fRYySozTX9VqcK/Z2FFrBq31JRpJsuQbhLTTDonRsgjAYEECiTgAQQQSEEggUEhBKDXbH2U5Qa3Y&#10;ps+1j6fciG3yBEdkbfKERWYaKMbxgPkuWAB0XQOMfwHLnwOiz7juJWdlQQQXBlwh4i3NGy+2ZVTw&#10;yMAF2nZW2ItDqXXYOVS4RkAOB0Xqf03PV02H2z/2W7fgXdosAbg9UhzwDZu3VKY1vUG3dE2BpabH&#10;2WzIn2XIkEPcAOl0CQ5/UEJbYCbNaPElthytOYjU6qJh1JDQcCPDoevqmgc410IUlsTGk31tsUy4&#10;XBIIsNkxhi14GHDKdVk+M6qSDDS0Cwe7KtaWgnXdYTj2bLFDHfRzr2RorNRIq9SqOFtKSMjB3Uxp&#10;Cr4JA0KUyRdNRa0o8xrJuTZLa6ycDlGa9LD1aTKriTGG6ks3AVex9lKjfcjVOImsMljf0QkNwAia&#10;4ZfVB2pCaxyFx+Fylg6AqM3ZP38CgmWIDjHZZQ71V9TVYbYErOg6J4SOa/Qrn+rwUpRydX0ao42s&#10;kvk1D6tpGhTDcRMbtSqA1Dwd0oyOe26ylFIszk5F5PiQe0nNZZLEqoYjiENCIubJLII4x1zOIAt9&#10;1OLZHaaq54HwJknFBxOduaOhjMgv++dG/bU/ZOjjORrzpwUHEnA+KcNyGblitoBrzom6s/iaqLmN&#10;kiJabi199dO677iFYw4fLUN3bbwHsua1nANbiGFz4vg0YfO57nCjGmdnQt9b30+yflS55KynKDcf&#10;Bz+5zlxta17enVehuAcJOD8G0MT25ZqhvxMo6hz9QD7DKPouP4BwriFRxbh2GYph89IZnCWaKZtv&#10;lN8Rt3GlvqvQnsLDsiMYpHdJCNIAd1S45f4V1uyuVUY3+yv9ki1ZfxomOj1lF+622GgCnaPRYYuL&#10;ZAfVbPB5C+naU6RudVi/STLhqdGyZbsnm7II5lhlEjKJEAEEECkIIoIIFIQSg1uynKDW7FNn2sdD&#10;uRDb5QiKNp8ARErMZooxvGR/w7lzsHRdB4zPyHLngVCvySs7WggEFwRdI1eCaR9t91Ug3ABGpVzV&#10;/sz/AGVOdWi3iJNl6Z9Kyz0/Hw2WbfhiH6kDNZo3Rg5WBzb6FK6AAe6PIRqGE9lvyLOQw9w1vayb&#10;kdfxZjql+bwgWJ1BKMXylpAve6jYFsR3ucA1uwCPKbf5UsvuHFwFxoE095A1PvZRskQ1ISTodiuf&#10;cfSsM0EY1dqVvJndB91zfixwmxsN6NbZS2sc1TM63PRaP7maiBUltwpApw0XA0SuVpsujpwaR51U&#10;qLI20mydaSiyWR26qZELaY412qdZLZRrlKaSU5MjcSxjl7qQ2QKtD7aJ9j9k7kiawWMbrp4bFRYT&#10;dShsoahYp7oS52XVKdNcByS8eEqKx125eyxOprKizqeiLNKpEsA8Ft1Jpi1w3VPHKXStiG7jZdI4&#10;d4TZJEyaVtyddVi8l+UNC1SKjDcGnxCQZWlrO9l0PD8HhwnBnMYAHuBMh6n0U2iooKduWPLcaWBR&#10;V9VCWSxHMcnmLevoikksldTcppIzVbDLPBHQx+GWslDBb8o/2AJWwgp4qWFkMLQ1jGhrR2A2VFg0&#10;Yq8Ynq92UzeWw/53b/Yf1WiQpLbLIqstUhJaHOa5zWlzb5XEatvvYpSJGpSICO6JBIQao8dky0zh&#10;3V2dlmeInnIG+qXkvdOjqroz1g5w91ssJiyU7fZY6D8ZoPdbOjlaIBbsjI1+q50KKLJp1T7dlFid&#10;msVKGySObksPAEEEERoESNEkICIowgkIJQa7ylTlBrtimz7WOh3IhN8oRHZG3yhEdlms0TE8Zfgu&#10;XPwugcZn5Llz0FUbjkkO1o0SNcAXhqpF6eQeiqW5Q0gG1lcSjNC8HqFTNAa3Tr1Xov0hLNnOPxL/&#10;AAieh5QCLNve1xul5i3rojLRI3fwBIIGa2bTay6aRY5DsC4km1hokSStYzQKQGDK4ga2UQ05kkBz&#10;eyiYYtPkbBD3En8ybfo6w3spE7GxxDrY7qDJnILr2CjbJ4e7cRI8AkObcLmWPOL8em7A2C6RU+GP&#10;U6hcwr5DPi8zz1erVive2YX1FNKjGP3Hg27QLIzFZORDRPZA4LpYcHnlRPJDMd0XLsFNEN0ZhClw&#10;iDLK4xknZDLlU0xJp0NyhpFr+SME6x2qXyDtZHy7aJYYXJMl00niAJU9hVRGC14VtGbgKGqSUfgD&#10;9ioYgna7Nyn5T1sraihE2IwRu2c8Arqk3D9IMPZ8to8I6LD6lLGlHT9FqKGU/JyrCcKfUYhC5zSL&#10;OC7HE8UdBDGNHP8ACD2HVZaio44awNY25DtABqrnG6lgNHTwTxPrGuOamDxntbeyyJM6K8prVCLH&#10;cPZGzGa3HapxZTxRMo4B0BLrvNu5cWj6J7H6oR0xY05S993EdgLk/wAk1ijBCyjpTKSAAA0NBbzC&#10;TmefYE291EiDKziClonuvHG7W/5sviI+pyj7qJzT9qMtptup48fsaLB6P4LC4Yi3LI4cyQf5nakf&#10;TQfRTrJxCysJYRRbyNIJyyLKkITZHZKsgkIQdisxj2r2had5s0rI4zP/AIkBDyafS4t1cop23bKC&#10;Fe0dQ45Gd1V07ObJoFc01I9kkZsnM2bqccYZf048IUobJiAWYFIGyCOVqPMmAoBBBOGARIFBIQEE&#10;EEhCSoNft9FOKr6/YoT7WOh3IiN8oQKIeUJLisxmijFcZn5RXPL6roPGX4RXPSdVSr8ocdvCNEgv&#10;PzQA4gNJJ0sqUWJI6XTfE+JvoKaJrDYyPtdLpyx9M15/M0EL0z6WsZ0LL1pcTe37Ctq0ZVZU1ysf&#10;3Hy3wBsYuBvZLipLOzPFk5RRANLjtv7pctQRcAAWW7N74RZc3nTERLJEwlrNxso/Mte4AKTK9ty6&#10;923uoslWy1iQdNVCyWFNtDr5WvGosN7FMmVrjYtCjS18DQTmG26jjE6awvI33umNFmNGWOCZVRR1&#10;ERaR00K5HVxOhxWeNw1a8rpjsUiEgYHtIWD4ka2LHnuabh4DlbsJYqNGH9QUGrdS+GNRagKSCosT&#10;tlJaQbLpocHns+R0Dwo2sRi1kttipSFobLLo2wA9E+AEsEAJZBpQ1yAG3ASPhm3upNwiLgAlkOlE&#10;V8bGNvYXQik21TNRNmdbokxO8Sr1XvglpI0eB0s1djNLFANQ7M53RrRuSuvu8UQY512gWt3WO4Sw&#10;8YdQCSVtqmoDXPv+Vp2H9/crUvmDRuNVyfUbl1KmI8I63p9r6VNSly9/0KHi11ZQcL1c2D/IqLtD&#10;nxjxhhPisenusv8Ao8wl4iqMaqJm5omyNta7nOIsSSdeq6C/JUQOYXANI1vsfRZA08eExjCsPqJH&#10;yVc1m5zfU6/Yan6KKFWMbdxx7makXKTayTKiudUNlq5LNfGeWw33G5P8k5JVjC+FZ8RY8NrpGkwO&#10;dqb30H1OqlYvX4Pw3gfLquXYtIIIzPlPWwTGBTUmNcPwMnga9gaCGOF7dlm0KLpyzPyT1JxnFJR2&#10;TNVw1jQx7h+jxDwiSRlpWj8rxo4fcK1zLPYZyMNlEMUbYad+mVosGne//O6vbrRpzU1sYVxS9Of2&#10;fA5mQzJu6O6eQC7oXSLoXSENzuswrEYs4/EErZ1LvAVjsWAMgAQXJudJWJZHMEtJPqta2MWBWOwW&#10;7KpbGM3aEWtxvVZONXYks0CeGyjtKfGyKMVhlEggiACJGiSEBBC6CIgiq7EDurAqtxA7pk+1j6fc&#10;iK3yhAhE3yhC+izTQMRxnpEVzwrofGf4RXOydVTrcocdwRoka8+NEiV+Hw4jDy5mhw6XUGOAQS8h&#10;urR4QrlQJ5I4Z5JH6Bovddt9I3VWU50ZNuKWUvjcNJJTyluwpqiOCzBpkGqoqnGmyPcyAGR7TbRM&#10;TTTYpU2jzMhvq/urOCijpomxxxi59F2jRoxhCn3bsp3ur36OIaDrbqmxhFVO4OklLGFaKRsdMDZv&#10;MqHbNHRPxUgkaHVGrgNW9Aom/gkd1pWVsZ+PAKeZxyyPkHXXRSxwdSFvicW9rFX8ccbRkYA0dAOq&#10;cv4NRsUxoqzu6j4ZlajguIszRVDg4d1jsZ4SxZszqp7TK0WAya6LrziDcIg0WsbeykpVHTlqRSuY&#10;q5p6KhwkxyRENcxwPYhKZIRZdnqsGoKxp59Owk31A1VDU8AYfKT8PLJGSb66rYpdSpvu2Oar9Bnz&#10;Skn+uxz5klxupDHLXv8A0eNa75dZYW6jcpcfAJz2dV+G19BqrS6hQxyUH0O7zwv6ox4OqMv9Vto+&#10;AomOvJVucPZS38D4c/l2keMpu4j8wTX1KgvI5dCumsvC/c5+H623J6BNTSaZQDftZddpsBwqmDHR&#10;0bMzfK4i5RxYLhlJK6obSxGV2pc4XtdQPq1PxFk6+n57Zn/Y4/T4TXV0c00MJ5cLC97naDTp7q/4&#10;Q4aOJH9Y1rSKON1mMOnOeP8A9R177LdztpHiWlpcPbKAQZSNIx7lO5444hDE1rGMFmtaLALNuOpu&#10;onGGzLsejU6Di5PP2I01SGPzu7WcAq2bGXsdlJJTta6wcfus9UVEcbZHSOAba1+yyZI04TwXFTjo&#10;p6V0jpLC3T+iVwvh8s+MjE61wzcs8qO+sd97+qjYBhEEtDDXYibyNc54c4eS+jBb0Gvu70V5hU4F&#10;fJHdrnNiBLh+a+yhVT3qKJNOYsHEPD9FjYk+IjMjsuUeK1utx6qm4clbQYlVYa12kBa1oJ6ZQtFW&#10;PzMNnEX7Ln8lS6g44sy7viGMGn71tz9kFUcpafgmccRzk6TUPa6IOcdx0V3hlT8XQRyE+Jvgdfe4&#10;/wCBUUAEtNZ29lMwAiCaamvo/wCYPfqjSempj5Kd3FTpZ8ovEEaFleMgKyCUiKQiBWOPLNljMRnI&#10;qyD0W3qGZmFYrF6e1YbBKK3Og6RJZaY9hMgNSPVbKHyBY3BYb1Y9FtI22YEXyQ9Yx6iwOtUhuyjt&#10;3UhuySMRgQQQTgASSjKSkENBJCNIQRVZiB3VmVVYidSmVO1klPuQw3yBJJRt8gSSs1mgjGcZfglc&#10;5K6JxkfkuXOyqdbkczuKNEgV5+aAazvEdQWPjp4heWUgK/kkEbC4myytURU8QRvP5G3su4+k7GcX&#10;K5fD2RPbx92r4LOkpWw00bW2uB/NKqJXQRhrSOe/Qeg7pwSMjZzD5Wi5CrWcyrtJaxkdp3DF2U+S&#10;eEdTy+Cyw+nFucSXyOHmKlB2eTTQN3SITymgAjIBoEls1ruIt3/3UeCCWZSbJAdZ9iBlvukOc67r&#10;6knUJpsmSMXu4g6G/RKedC61yOx6puBunccY51rnYakpedgcHv0J001soxkLYW3cfEddNwnQ+zHE&#10;HRwAGiGAOI4ZMuV2W99+yWyUdSAdwD2UcuBFn5hlPfRJY6zg2zSXfzRwDRlEtr2OJJ8w6JGd9nEE&#10;3TBlzBzLBtx22Qc97fBq4ttY30ulgCgSeYSQ0uOg1d0QbIGEnnAt6WUYOID2X8e400N9rJuNwZMM&#10;z2t00N+qOA6Mk4zETWzXuNwo1RUeJxbmyAZiOijse97pLXcNQHPGibY/PLC2/hMgvbqB4tfsmT9q&#10;bHRpqO78FhIBS0McA0uc0h/ecdSq9z7SHVSKyXPbXqok4GUOCqRWDLnJyeWVmJ1DWNOa9li6109f&#10;VRwUzXOdI8MY3oSTotFihdLJkv4T91acH4OyfGzWFgEFG24J/fI3PsL/AMkksglLQsl7NQMjigo2&#10;y+GnjzSADUm2/udfus9glS1/FFTGwOymGxFvLr/L/ZaXEi2go6mqkeHOlLnAjYNWd4LjEk1RVP1k&#10;qTzL/wCUGzf7n6qBRWvV/v8AuB1OpLGnx5/39TUy0LXsJifY21uFz3Hqc0PGNDObfOYWHTqP/K6k&#10;8AR9lz/juINhoq0bwVLQT6HT/RR401F9ydT1R3NVhrw+lbfeyXFOKbFad99C8NPsdFX4NJmpwbjU&#10;bpOISlsgIOrdQfVGbxhjdOcx+TeWtohZJjeJImSDZzQ77hLWiYYSOyCCQhiVvgKyGJi9Y5bOXyFZ&#10;CvF61yK5NjpT9zHMGYGzElalhBaLLJQTcp1wbLQYfUc5oSY7qVKUn6hYtGqeGybATg2RRiMNEjRF&#10;EaEUkpRSSkOQQRokEhAKqMSPiVsVT4kfGmVO1klLuQhnkCQ7RLZ5AkOWcy+jE8Z/guXOyuh8Z/gl&#10;c8Kp1+UOZ3JBBJe7Kwu7LhLei61WNJeXg0SDiM35AelyqWAA1nNLbG1gSrKNrqmozE6E3t6JzEYW&#10;RxNyizgbr12ygqWKUViMdi0pKC0EGvmIpMjd3uDdOykRNLHAN6NsojhzZIL9DcqQ1xa0k7E6K3KO&#10;5N/LglvIDC2+U290mGVux3tumnG5FmnvcFIzBpJyjX7H/RMcSNR2wSI3G9i5tm99v9ku+ZhcG3vr&#10;Yn+6i80AjKLXPXe6f5tw/KCzvYakeyY0CUWONc3NYC5B0J/KnJC4BodawB12BPso7HBpYGvzabD/&#10;AEQBdJe4AF7nW1kMDXHcddaNxBdc2t3SQ8NdYjSxvY6BNsdywNR4tHevukvMbCQW32NgTv1SwFRJ&#10;bDnbzCHdADbZMvlBcS519S3QgDRN8yzLxlwaD+ZvT6pmNxIz6MJN8tgLhOUQqHLH4+Y+fwgEBo11&#10;KKSZ7WGxaGtd4WuOv8k06R2bKQHOGt2jb7+qYfOWyhsZIsdQ5wbqR2COkcoZZKbKyxLS0uItrGXf&#10;QJkGRlZA3KWsGbe3i8PYbKO+UMaAXa7lufMXHoNNlX11Z8PLROa17WNqLOLmlt8wIv7aqOtH2MVW&#10;OKcn9i5nmufqgZLx20VdJPclSqKZjnBr9QTdUmtjAzuMSUXMa+ZwNhoNN1qaWIYLgsVK2MmScGSY&#10;t3F9yO9tAio6WOqq4mEXiZ43D2TtRVsjdNU1DA1zSWxZnbN9FFUlpg98A75qOMmX42rBJSspxIGM&#10;eQzTt1/ldK4YzOqPiI2FkGTlsuLZiDrYdgqQ003E2OBoefhac+J46uPRbsw00FHDTxfLEFuXb/nV&#10;NppySkyXHp5h8lk9wfCSD0WW4koxW4PUwvGjm6ehGquBXxRs8Rvf1VTiOIRmnnGlshO6irbSTRLR&#10;WzIGAZ6WkYyZwJaMtx+a3VP4gea8Brt9bKsw+paKUE+6brcWJcIYGGSeVwjjYNS4nQD7oyi2g6km&#10;dOwSbn4JRyHrGB9jb+ysFEw+lNDh1NSlwc6GMNcR1PX+d1KV+KwsGHNpybQaCK6BRAImNoysZWvv&#10;WPK11U60R9ljJ3Zp3n1RjybfSY9zBG67rLQ4SLEhZyEHmBaTCxoU6Rbv9qbLxuwTgTbTonLpqOYY&#10;ERQuiunjQJJR3RFIKCQKJBAIFS4n51cqlxM/MTKnayWl3BM8gRHdGzyD2RKgXUYfjT8IrnZ36rof&#10;Gx+WVzwqlX5HHckxWOIp3AbnRPhJkiErNe65j6fpOd/BpcbmmnhpjVFTBjAT7qLWuJMgcL6aKyqI&#10;pqenZIWWY7RpUCWpYw+NuZ1tLBelptSyuP8AI6Esy1c5KaNxztv0TmZl/FfdNTXZLntqTcBNucXN&#10;tbqr7WVktxZLjlLmE3s07IRyGN2Ya27C9x/dRQ/LcA2HfsjinJY4loc0aeqY4jiU14LDliLh6jT/&#10;AGSoyX5S02LSbE7KHzXXyFxDb3Ft7WTrJiDe+gtZ21/9VG4hJMkjy+8gsb+9/qibMHObdhcd7Jl0&#10;hjfnte/0ISHy/KF3FpGl77hN0hUUSHS3eXNOS+gBSQ9xdc7DUDdNFxuzNG1zR1IOl/ZAeG5MYPci&#10;+qOA4SHDZ8l3nLqQQQblKLmFgu5uToLgf01TIewgBuZzjsCN0gSvbBZrg0g/ugHZLAMfA45xkdnD&#10;TY6eUn23TUrnsOZt819S2zduiTICS0uvf8wdfX11KKQtYSRZrm6C7w1p+yeDgKV1hmD35XG7srg0&#10;ae26qcbu/Dn5CXWPMBBJ221KmzSQsyyC4Lrm19lGqpOdE7I3cHNmJKjmspoU2nHD8kWlxBtRA197&#10;m2qnUlVZ9nH6rERVoop3wvdkc09diFecP1UeNYzT4fBN4pX2cR+Vo1cfoASs1fDObkmmzrOCPdDT&#10;ReAulqWl9+zRt9TqViuM61tPVmCKR0jYW2eP83ZbETuhnknYA1kLCco2DbWAv30AsuZ4zV/G8Qsa&#10;SHcyXnSEbG2yzK0/Wap/L/saFpBUZSrPwv7s2PDdKMOweKMgc1xL5D3cd/6pytqQ0nVRI6wNhsDs&#10;NFW1ldo7VaMdkU57vJHxHGDG6wOw6KjmxKSpeIw53iOvsmK+pBeXEpmjFncx/wD4TMZY3W1sXbqj&#10;4ekAHZab9HWCOqql/EFWy7WEx0gP735n/TYfXss5guEVHE2KNo4Lsp2WdUTdI2//ANHYD69F2Wlp&#10;oaOmipqeMRwRMDGMHQBPpx3yV69TbSh8JSSEamKYaI7IIikJELEZMkDvZY/NdxPqtNjUmWmcsqzU&#10;XT4nR9Lhik2TaZoL1osNZZl1naQ+JamhbaJqEhnUZYhgnBODZNhLCCOeDRIIk4QERQRJCAiQKCQQ&#10;KkxL8VXfRUeI/i/VMqdrJKXcAeUIdETToEroqOC4zB8anwFc+K3/ABqfCVgFSr8jzuQRufpcdkbA&#10;CD3Cew4QmqtPbL0B2Uv07YK2t/WkvdIuymknLwhusxI1NJHSlli2xJ9lBwwtirW1NVGRAbhryNLp&#10;6tib8TK2EjK51mn0QbJNX0oweOMCRmrnnUABbkkoxx8kiUVSxFbPn7LyymxNrJZpp4W/LDyRbsq3&#10;OCPFsVfupTTwywyAFzdCs7M2wsBuVfpP2pFqDXCYq4A0Oh6FASNBBYTm6hNud8vTQhN8wOaL6eoT&#10;yTI+8uDWka3+6HMdyfNbpZMPkswAO0v3Rc1hPiO3dNaFqJZncTZlgbZc3dFzI2ebxAaWOpUV04yX&#10;b23O6TnBYCSM9tymuI5SJckzLA2ta1gm2zNcb5c9h+a6YEzXNIaCRvbqj54aXOuRZDAtY98Q9hBj&#10;blttYopKyV7DGywIuQe6iPqwHWAFye6YfUB7wSfUEaIYGOoThUy5byBhNrEWvp2VbK6SSYvc42ab&#10;nXQfRCapEbg1gs61r9LKHNUtIPjB3vqk0Qzqr5JspLoHEG7ulimIpS15jcbG5ICqZcVZTuPjGYag&#10;DW6bONU87czgWyE9AnelOS1JFGfUbeMtMppMVjeEx1rGl5sRs8d/9Fqf0TYAcNbW4tVNaXPvTQvt&#10;o1u7nfew+hWXirpKuohghj50szgxjPUmwC7rSUEWBYFDTAAxwtvK47EAeL7kkqjdUnT3exVd3Rqy&#10;xDdmTxqQwcPSyiT50j8x72GwsueUUjnYrLJM0tcQLNd0HRa7ijFoqqEchpY6WTIG+i0MHCWH4xgl&#10;O2pa6OZrPlzx6PZ/qPQrOtreEo/iF52Q+vdSTdGe2Hl/uZR1RkZoVT11SbG3VaOs4H4gorinbDiE&#10;Q8ronhj7erT/AGKztTw/xA6YMdgleHHYCK9/qFM4sgVSL8lTGznSEu2U2no6jEK2DD6FnMqJnZWg&#10;bDuT2A3JVzQcBcSVb2tfSMoozvJUPAt/2i5K6Nw1wrR8NwO5TjPVyi0tS8WJH7rR0b/XqhGD8kcq&#10;qS2JuBYPT4DhMNBT2OUXkltrK/q4/wBuwVoEkBKCmKreRSNJBQukAUkkoXSHus0pBSKHHpfl5e6o&#10;maNVziI+ImLR0VTMzlusnx4OpssRpKHkm4bEZJBpotVA3KwKkwWMcsFXo0Ca2ZHUquqpp+B4FLTL&#10;TqneiSMsCJBHZOEEiS8t0MiWBZGygllhRZUhZEqlxIfM+qvQwlVOJR+L6plRe1klJ+4iM2CcI0SW&#10;pZ2VPBcbOe8bdVgit3xsdVhCqFx3EiO6EiKMnqVEmOZmUGxKnOkjD7PaCCFXue34rJbpe66eCSWE&#10;X6eUMV07qdsLGu8Q6qVhkk1CW4tcSCQ5XMvYj1VNXzt+Mbm1aG7KThjnVErYw5whvfL0CZUUZS0t&#10;FurS/KS/r918FnVPlmdNUtiJBu51uiytdMY35reFbP4ttPBLTt1z+G/ZZDFpIxTmmDbyNNy70U9G&#10;TWVjBBRbbxjbx+hXmYPbduyZMoGhP0Wdqq2akmOTa/dNjiIubZ7LOabbLQ/DzcVJeSnLrFtCrKlN&#10;4cTSuc3WxuLJozAMBIVI3HoTA4uNnA6aKLJjzbXaDa+1k30Z/An1a1/5o0Zm19CdUj4gXN9eiy8n&#10;EDi45IyNOyjOxuZxFmWd1Q9GXwRS61bLiRrvist9Rcj2TUmIMa03doFlhiUjnfMF2kdN1FfUzSR5&#10;C/S9/VFW0nyVanXqeMxWTUVGLww5cxFnbEKBLjrGue0nOemqz7mlx8TifcowwKSNqvJnVeuVpdqw&#10;WM2KzzOu0kX3TDaie5Oe9wRqmWWCcCnjSivBk1bytUeZSY2Ytb7lJaPHZSxltqk5ATcKTSVtfyaT&#10;gGpw6h4upKnEn5I2B3LcR4RIRYX+5+tl1fiWufUxfDw5jG2xdpo7/VcHaADqtHQ8VVtLQGjkJliA&#10;8BJu5umg9lg9Z6fUuY/lv9UbnR76nby/MX6McragTY5HEDdkTwD6m+q7Thj2fq+G37oXA6SRzqlr&#10;3G7i65PrddkwqrP6uh/hUVxSjb0YU1wiWjUlcVJ1Hy2aTM09Uebs4qn+MIS2Vo7ql6kSz6ci2shZ&#10;QWVgPVOCqHdHUhuiRMAR2UdtSO6WKhqOUDSx5ApsTN9EDK1LIMMUSmpdWkJXMaeqIub3RCtmQBSi&#10;7iRuqHFY8kwIGi1TnNVZWUgnPRFcmlZ3TjUzMbwOS8SvLqrw+kFO2wVkiytezjOq5RHWG5UgDRRo&#10;vMpYGiSRTYmyW1l0oNTjQnDWwmsR5E4AjskAZLEQi1T+VCyQhrJYKnxVtlekaKjxY62Qn2sfT7kV&#10;w3Rk6FIvYlEXaKiX2c+4185WH6ra8ZuvIQsWs+57iSPB2x7S9jpGG46KIwuFO577Z9lKpv2T7qGf&#10;wH/xFdUuDVprfBRVoMlSwDd3hWow6n+GoxBIy0hPmWZl/boP/uBbKo/J/CFBN/mKJZvZPEIDeNYa&#10;yi5DopC4S7g9CsjiTTS1rmuFy5q1mKeal9ll8b/6gf4QpqDbjllW2cnBKTzyYTHYwyoaB2uVnyPE&#10;/wB1pMe/afos27zP910dLalE8+6lte1V9xOXojMYsj7e6Un4KeWR3RkJoixUqTZMDzKKSJIsPogl&#10;FF1SEJKFtEZ3RoCAEsbJIS0hrDCMGyIboNSAKFy5SGHQBRxuU83oopkkCdSfjM9wuv4VrhsP8IXH&#10;6T8RvuF17Cf+mxfwhYXV+2Ju9K5kTiAeiSWhLSVgM2kJGmxKUHO/eQCHVJJvyJ4HBI8DRyHPkHVJ&#10;OySUxykvI5RT8D4qpAj+Nd2KjpJQVWfyH04/BLFYfVK+M0UMI+gTlXmhrowZK+Kud0ZqB3UMpL9l&#10;JG4mBUItljHVNHVPtqr9VRt3UuHYKyqzBVtYpZLiKos7dS21Q7qmYn2qWNRspSpIt21Q7p9lQ0qn&#10;Yn491KpZIXBFu2Vp6pYeO6r2dE+3onEbRLzBEXAdUwkvSAPF4tus9isoMwaD1Vs7ylZys/ax7oT7&#10;WS0V7gO6pDjoU45NO2KpYLmTnXGJ+cfdY8rXcYfj/VZErOue8ljwf//ZUEsBAi0AFAAGAAgAAAAh&#10;AIdVF/oRAQAASAIAABMAAAAAAAAAAAAAAAAAAAAAAFtDb250ZW50X1R5cGVzXS54bWxQSwECLQAU&#10;AAYACAAAACEAOP0h/9YAAACUAQAACwAAAAAAAAAAAAAAAABCAQAAX3JlbHMvLnJlbHNQSwECLQAU&#10;AAYACAAAACEAa2LaTOYFAAAaMgAADgAAAAAAAAAAAAAAAABBAgAAZHJzL2Uyb0RvYy54bWxQSwEC&#10;LQAUAAYACAAAACEAvpRTZMUAAACmAQAAGQAAAAAAAAAAAAAAAABTCAAAZHJzL19yZWxzL2Uyb0Rv&#10;Yy54bWwucmVsc1BLAQItABQABgAIAAAAIQAyv3Qh2wAAAAcBAAAPAAAAAAAAAAAAAAAAAE8JAABk&#10;cnMvZG93bnJldi54bWxQSwECLQAKAAAAAAAAACEA2gjEHUIvAABCLwAAFQAAAAAAAAAAAAAAAABX&#10;CgAAZHJzL21lZGlhL2ltYWdlMS5qcGVnUEsBAi0ACgAAAAAAAAAhAGp5Hrb6RQAA+kUAABQAAAAA&#10;AAAAAAAAAAAAzDkAAGRycy9tZWRpYS9pbWFnZTIuanBnUEsFBgAAAAAHAAcAvwEAAPh/AAAAAA==&#10;">
              <v:rect id="Rectangle 45" o:spid="_x0000_s1027" alt="Inside image top left" style="position:absolute;width:31089;height:24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pAHxAAAANsAAAAPAAAAZHJzL2Rvd25yZXYueG1sRI9Ba8JA&#10;FITvgv9heYI33aitSOoqWlrw4qGx1Osz+5rEZN/G7FZTf70rCB6HmfmGmS9bU4kzNa6wrGA0jEAQ&#10;p1YXnCn43n0OZiCcR9ZYWSYF/+Rgueh25hhre+EvOic+EwHCLkYFufd1LKVLczLohrYmDt6vbQz6&#10;IJtM6gYvAW4qOY6iqTRYcFjIsab3nNIy+TOBsh7vNz8zeeXD8ZSMtpPSfFxLpfq9dvUGwlPrn+FH&#10;e6MVvLzC/Uv4AXJxAwAA//8DAFBLAQItABQABgAIAAAAIQDb4fbL7gAAAIUBAAATAAAAAAAAAAAA&#10;AAAAAAAAAABbQ29udGVudF9UeXBlc10ueG1sUEsBAi0AFAAGAAgAAAAhAFr0LFu/AAAAFQEAAAsA&#10;AAAAAAAAAAAAAAAAHwEAAF9yZWxzLy5yZWxzUEsBAi0AFAAGAAgAAAAhAOaekAfEAAAA2wAAAA8A&#10;AAAAAAAAAAAAAAAABwIAAGRycy9kb3ducmV2LnhtbFBLBQYAAAAAAwADALcAAAD4AgAAAAA=&#10;" stroked="f" strokeweight="1pt">
                <v:fill r:id="rId3" o:title="Inside image top left" recolor="t" type="frame"/>
                <o:lock v:ext="edit" aspectratio="t"/>
                <v:textbox>
                  <w:txbxContent>
                    <w:p w14:paraId="63166B57" w14:textId="77777777" w:rsidR="00CC0A8F" w:rsidRDefault="00CC0A8F" w:rsidP="00CC0A8F">
                      <w:pPr>
                        <w:jc w:val="center"/>
                      </w:pPr>
                    </w:p>
                  </w:txbxContent>
                </v:textbox>
              </v:rect>
              <v:group id="Group 1" o:spid="_x0000_s1028" style="position:absolute;top:24771;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L+wwwAAANsAAAAPAAAAZHJzL2Rvd25yZXYueG1sRI9BawIx&#10;FITvQv9DeEJvmtWqldUoUijdk+Aq9PrYPDfbbl6WJNXtvzeC4HGYmW+Y9ba3rbiQD41jBZNxBoK4&#10;crrhWsHp+DlagggRWWPrmBT8U4Dt5mWwxly7Kx/oUsZaJAiHHBWYGLtcylAZshjGriNO3tl5izFJ&#10;X0vt8ZrgtpXTLFtIiw2nBYMdfRiqfss/q0DPwtuJimLnp/uf47yZf5n6/K3U67DfrUBE6uMz/GgX&#10;WsHsHe5f0g+QmxsAAAD//wMAUEsBAi0AFAAGAAgAAAAhANvh9svuAAAAhQEAABMAAAAAAAAAAAAA&#10;AAAAAAAAAFtDb250ZW50X1R5cGVzXS54bWxQSwECLQAUAAYACAAAACEAWvQsW78AAAAVAQAACwAA&#10;AAAAAAAAAAAAAAAfAQAAX3JlbHMvLnJlbHNQSwECLQAUAAYACAAAACEAalS/sMMAAADbAAAADwAA&#10;AAAAAAAAAAAAAAAHAgAAZHJzL2Rvd25yZXYueG1sUEsFBgAAAAADAAMAtwAAAPcCAAAAAA==&#10;">
                <v:rect id="Rectangle 48" o:spid="_x0000_s1029"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TmNvwAAANsAAAAPAAAAZHJzL2Rvd25yZXYueG1sRE/LisIw&#10;FN0L8w/hDrjTdESlU5vKKAoibnx8wJ3m2namuSlNrPXvzUJweTjvdNmbWnTUusqygq9xBII4t7ri&#10;QsHlvB3FIJxH1lhbJgUPcrDMPgYpJtre+UjdyRcihLBLUEHpfZNI6fKSDLqxbYgDd7WtQR9gW0jd&#10;4j2Em1pOomguDVYcGkpsaF1S/n+6GQUbY2eHv+/ObCfVr5XzmP1qz0oNP/ufBQhPvX+LX+6dVjAN&#10;Y8OX8ANk9gQAAP//AwBQSwECLQAUAAYACAAAACEA2+H2y+4AAACFAQAAEwAAAAAAAAAAAAAAAAAA&#10;AAAAW0NvbnRlbnRfVHlwZXNdLnhtbFBLAQItABQABgAIAAAAIQBa9CxbvwAAABUBAAALAAAAAAAA&#10;AAAAAAAAAB8BAABfcmVscy8ucmVsc1BLAQItABQABgAIAAAAIQAXUTmNvwAAANsAAAAPAAAAAAAA&#10;AAAAAAAAAAcCAABkcnMvZG93bnJldi54bWxQSwUGAAAAAAMAAwC3AAAA8wIAAAAA&#10;" fillcolor="#ed7d31 [3205]" stroked="f" strokeweight="1pt"/>
                <v:rect id="Rectangle 49" o:spid="_x0000_s1030"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t/LxgAAANsAAAAPAAAAZHJzL2Rvd25yZXYueG1sRI9Ba8JA&#10;FITvQv/D8gpeim60UmqaVYwg6KW2KpTeHtmXTWj2bciuGv99t1DwOMzMN0y27G0jLtT52rGCyTgB&#10;QVw4XbNRcDpuRq8gfEDW2DgmBTfysFw8DDJMtbvyJ10OwYgIYZ+igiqENpXSFxVZ9GPXEkevdJ3F&#10;EGVnpO7wGuG2kdMkeZEWa44LFba0rqj4OZytgvNucitne/O8O+b5dz7/eGrD17tSw8d+9QYiUB/u&#10;4f/2ViuYzeHvS/wBcvELAAD//wMAUEsBAi0AFAAGAAgAAAAhANvh9svuAAAAhQEAABMAAAAAAAAA&#10;AAAAAAAAAAAAAFtDb250ZW50X1R5cGVzXS54bWxQSwECLQAUAAYACAAAACEAWvQsW78AAAAVAQAA&#10;CwAAAAAAAAAAAAAAAAAfAQAAX3JlbHMvLnJlbHNQSwECLQAUAAYACAAAACEAq9bfy8YAAADbAAAA&#10;DwAAAAAAAAAAAAAAAAAHAgAAZHJzL2Rvd25yZXYueG1sUEsFBgAAAAADAAMAtwAAAPoCAAAAAA==&#10;" fillcolor="#ffc000 [3207]" stroked="f" strokeweight="1pt"/>
                <v:rect id="Rectangle 50" o:spid="_x0000_s1031"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SCUwwAAANsAAAAPAAAAZHJzL2Rvd25yZXYueG1sRE9da8Iw&#10;FH0X/A/hCnvTdMJkVtMyBoONIWMqom/X5tpUm5vSZLbbr18eBB8P53uZ97YWV2p95VjB4yQBQVw4&#10;XXGpYLt5Gz+D8AFZY+2YFPyShzwbDpaYatfxN13XoRQxhH2KCkwITSqlLwxZ9BPXEEfu5FqLIcK2&#10;lLrFLobbWk6TZCYtVhwbDDb0aqi4rH+sAnf+m28/u9XluDHzYneYlvuPr06ph1H/sgARqA938c39&#10;rhU8xfXxS/wBMvsHAAD//wMAUEsBAi0AFAAGAAgAAAAhANvh9svuAAAAhQEAABMAAAAAAAAAAAAA&#10;AAAAAAAAAFtDb250ZW50X1R5cGVzXS54bWxQSwECLQAUAAYACAAAACEAWvQsW78AAAAVAQAACwAA&#10;AAAAAAAAAAAAAAAfAQAAX3JlbHMvLnJlbHNQSwECLQAUAAYACAAAACEA9YUglMMAAADbAAAADwAA&#10;AAAAAAAAAAAAAAAHAgAAZHJzL2Rvd25yZXYueG1sUEsFBgAAAAADAAMAtwAAAPcCAAAAAA==&#10;" fillcolor="#44546a [3215]" stroked="f" strokeweight="1pt"/>
              </v:group>
              <v:group id="Group 55" o:spid="_x0000_s1032" style="position:absolute;left:64756;top:23940;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KBwgAAANsAAAAPAAAAZHJzL2Rvd25yZXYueG1sRI9PawIx&#10;FMTvQr9DeAVvmlW7UrZGEUHcU8E/0Otj89xs3bwsSdTtt28EweMwM79hFqvetuJGPjSOFUzGGQji&#10;yumGawWn43b0CSJEZI2tY1LwRwFWy7fBAgvt7ryn2yHWIkE4FKjAxNgVUobKkMUwdh1x8s7OW4xJ&#10;+lpqj/cEt62cZtlcWmw4LRjsaGOouhyuVoH+CLMTleXaT79/j3mT70x9/lFq+N6vv0BE6uMr/GyX&#10;WkGew+NL+gFy+Q8AAP//AwBQSwECLQAUAAYACAAAACEA2+H2y+4AAACFAQAAEwAAAAAAAAAAAAAA&#10;AAAAAAAAW0NvbnRlbnRfVHlwZXNdLnhtbFBLAQItABQABgAIAAAAIQBa9CxbvwAAABUBAAALAAAA&#10;AAAAAAAAAAAAAB8BAABfcmVscy8ucmVsc1BLAQItABQABgAIAAAAIQBwExKBwgAAANsAAAAPAAAA&#10;AAAAAAAAAAAAAAcCAABkcnMvZG93bnJldi54bWxQSwUGAAAAAAMAAwC3AAAA9gIAAAAA&#10;">
                <v:rect id="Rectangle 56" o:spid="_x0000_s1033"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565wQAAANsAAAAPAAAAZHJzL2Rvd25yZXYueG1sRI/RisIw&#10;FETfF/yHcAXf1tSCxa3GoqIgsi/r+gHX5tpWm5vSxFr/3ggL+zjMzBlmkfWmFh21rrKsYDKOQBDn&#10;VldcKDj97j5nIJxH1lhbJgVPcpAtBx8LTLV98A91R1+IAGGXooLS+yaV0uUlGXRj2xAH72Jbgz7I&#10;tpC6xUeAm1rGUZRIgxWHhRIb2pSU3453o2Br7PT7+tWZXVydrUxm7NcHVmo07FdzEJ56/x/+a++1&#10;gmkC7y/hB8jlCwAA//8DAFBLAQItABQABgAIAAAAIQDb4fbL7gAAAIUBAAATAAAAAAAAAAAAAAAA&#10;AAAAAABbQ29udGVudF9UeXBlc10ueG1sUEsBAi0AFAAGAAgAAAAhAFr0LFu/AAAAFQEAAAsAAAAA&#10;AAAAAAAAAAAAHwEAAF9yZWxzLy5yZWxzUEsBAi0AFAAGAAgAAAAhAIxbnrnBAAAA2wAAAA8AAAAA&#10;AAAAAAAAAAAABwIAAGRycy9kb3ducmV2LnhtbFBLBQYAAAAAAwADALcAAAD1AgAAAAA=&#10;" fillcolor="#ed7d31 [3205]" stroked="f" strokeweight="1pt"/>
                <v:rect id="Rectangle 57" o:spid="_x0000_s1034"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j/xwAAANsAAAAPAAAAZHJzL2Rvd25yZXYueG1sRI9ba8JA&#10;FITfhf6H5RR8Ed1o6y26iikU6outFyh9O2SPSTB7NmRXjf/eLQg+DjPzDTNfNqYUF6pdYVlBvxeB&#10;IE6tLjhTcNh/dicgnEfWWFomBTdysFy8tOYYa3vlLV12PhMBwi5GBbn3VSylS3My6Hq2Ig7e0dYG&#10;fZB1JnWN1wA3pRxE0UgaLDgs5FjRR07paXc2Cs7r/u34/p29rfdJ8pdMfzqV/90o1X5tVjMQnhr/&#10;DD/aX1rBcAz/X8IPkIs7AAAA//8DAFBLAQItABQABgAIAAAAIQDb4fbL7gAAAIUBAAATAAAAAAAA&#10;AAAAAAAAAAAAAABbQ29udGVudF9UeXBlc10ueG1sUEsBAi0AFAAGAAgAAAAhAFr0LFu/AAAAFQEA&#10;AAsAAAAAAAAAAAAAAAAAHwEAAF9yZWxzLy5yZWxzUEsBAi0AFAAGAAgAAAAhADDceP/HAAAA2wAA&#10;AA8AAAAAAAAAAAAAAAAABwIAAGRycy9kb3ducmV2LnhtbFBLBQYAAAAAAwADALcAAAD7AgAAAAA=&#10;" fillcolor="#ffc000 [3207]" stroked="f" strokeweight="1pt"/>
                <v:rect id="Rectangle 59" o:spid="_x0000_s1035"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4kJxgAAANsAAAAPAAAAZHJzL2Rvd25yZXYueG1sRI9Ba8JA&#10;FITvBf/D8oTe6qZCSxNdpQhCSymlKqK3Z/aZjWbfhuzWpP56VxA8DjPzDTOedrYSJ2p86VjB8yAB&#10;QZw7XXKhYLWcP72B8AFZY+WYFPyTh+mk9zDGTLuWf+m0CIWIEPYZKjAh1JmUPjdk0Q9cTRy9vWss&#10;hiibQuoG2wi3lRwmyau0WHJcMFjTzFB+XPxZBe5wTldf7fdxtzRpvt4Oi83nT6vUY797H4EI1IV7&#10;+Nb+0ApeUrh+iT9ATi4AAAD//wMAUEsBAi0AFAAGAAgAAAAhANvh9svuAAAAhQEAABMAAAAAAAAA&#10;AAAAAAAAAAAAAFtDb250ZW50X1R5cGVzXS54bWxQSwECLQAUAAYACAAAACEAWvQsW78AAAAVAQAA&#10;CwAAAAAAAAAAAAAAAAAfAQAAX3JlbHMvLnJlbHNQSwECLQAUAAYACAAAACEAZL+JCcYAAADbAAAA&#10;DwAAAAAAAAAAAAAAAAAHAgAAZHJzL2Rvd25yZXYueG1sUEsFBgAAAAADAAMAtwAAAPoCAAAAAA==&#10;" fillcolor="#44546a [3215]" stroked="f" strokeweight="1pt"/>
              </v:group>
              <v:group id="Group 1" o:spid="_x0000_s1036" style="position:absolute;left:32419;top:41480;width:31090;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BSCwgAAANsAAAAPAAAAZHJzL2Rvd25yZXYueG1sRI9BawIx&#10;FITvBf9DeIK3mlW7RVajiCDuqVAVen1snpvVzcuSRF3/vSkUehxm5htmue5tK+7kQ+NYwWScgSCu&#10;nG64VnA67t7nIEJE1tg6JgVPCrBeDd6WWGj34G+6H2ItEoRDgQpMjF0hZagMWQxj1xEn7+y8xZik&#10;r6X2+Ehw28ppln1Kiw2nBYMdbQ1V18PNKtAfYXaistz46dflmDf53tTnH6VGw36zABGpj//hv3ap&#10;FeQT+P2SfoBcvQAAAP//AwBQSwECLQAUAAYACAAAACEA2+H2y+4AAACFAQAAEwAAAAAAAAAAAAAA&#10;AAAAAAAAW0NvbnRlbnRfVHlwZXNdLnhtbFBLAQItABQABgAIAAAAIQBa9CxbvwAAABUBAAALAAAA&#10;AAAAAAAAAAAAAB8BAABfcmVscy8ucmVsc1BLAQItABQABgAIAAAAIQAPKBSCwgAAANsAAAAPAAAA&#10;AAAAAAAAAAAAAAcCAABkcnMvZG93bnJldi54bWxQSwUGAAAAAAMAAwC3AAAA9gIAAAAA&#10;">
                <v:rect id="Rectangle 52" o:spid="_x0000_s1037"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Ji6wQAAANsAAAAPAAAAZHJzL2Rvd25yZXYueG1sRI/RisIw&#10;FETfF/yHcAXf1tSC4naNRcWCiC+6fsC1udt2t7kpTaz1740g+DjMzBlmkfamFh21rrKsYDKOQBDn&#10;VldcKDj/ZJ9zEM4ja6wtk4I7OUiXg48FJtre+EjdyRciQNglqKD0vkmkdHlJBt3YNsTB+7WtQR9k&#10;W0jd4i3ATS3jKJpJgxWHhRIb2pSU/5+uRsHW2Onh76szWVxdrJzN2a/3rNRo2K++QXjq/Tv8au+0&#10;gmkMzy/hB8jlAwAA//8DAFBLAQItABQABgAIAAAAIQDb4fbL7gAAAIUBAAATAAAAAAAAAAAAAAAA&#10;AAAAAABbQ29udGVudF9UeXBlc10ueG1sUEsBAi0AFAAGAAgAAAAhAFr0LFu/AAAAFQEAAAsAAAAA&#10;AAAAAAAAAAAAHwEAAF9yZWxzLy5yZWxzUEsBAi0AFAAGAAgAAAAhAPNgmLrBAAAA2wAAAA8AAAAA&#10;AAAAAAAAAAAABwIAAGRycy9kb3ducmV2LnhtbFBLBQYAAAAAAwADALcAAAD1AgAAAAA=&#10;" fillcolor="#ed7d31 [3205]" stroked="f" strokeweight="1pt"/>
                <v:rect id="Rectangle 53" o:spid="_x0000_s1038"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378xwAAANsAAAAPAAAAZHJzL2Rvd25yZXYueG1sRI9Ba8JA&#10;FITvBf/D8oReim6srbQxGzGFgl6sxkLx9sg+k2D2bciuGv+9Wyj0OMzMN0yy6E0jLtS52rKCyTgC&#10;QVxYXXOp4Hv/OXoD4TyyxsYyKbiRg0U6eEgw1vbKO7rkvhQBwi5GBZX3bSylKyoy6Ma2JQ7e0XYG&#10;fZBdKXWH1wA3jXyOopk0WHNYqLClj4qKU342Cs7rye348lVO1/ssO2Tv26fW/2yUehz2yzkIT73/&#10;D/+1V1rB6xR+v4QfINM7AAAA//8DAFBLAQItABQABgAIAAAAIQDb4fbL7gAAAIUBAAATAAAAAAAA&#10;AAAAAAAAAAAAAABbQ29udGVudF9UeXBlc10ueG1sUEsBAi0AFAAGAAgAAAAhAFr0LFu/AAAAFQEA&#10;AAsAAAAAAAAAAAAAAAAAHwEAAF9yZWxzLy5yZWxzUEsBAi0AFAAGAAgAAAAhAE/nfvzHAAAA2wAA&#10;AA8AAAAAAAAAAAAAAAAABwIAAGRycy9kb3ducmV2LnhtbFBLBQYAAAAAAwADALcAAAD7AgAAAAA=&#10;" fillcolor="#ffc000 [3207]" stroked="f" strokeweight="1pt"/>
                <v:rect id="Rectangle 54" o:spid="_x0000_s1039"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iaXxwAAANsAAAAPAAAAZHJzL2Rvd25yZXYueG1sRI/dagIx&#10;FITvBd8hHME7zSptqatRpFCoiBR/KO3dcXPcrG5Olk101z59Uyj0cpiZb5jZorWluFHtC8cKRsME&#10;BHHmdMG5gsP+dfAMwgdkjaVjUnAnD4t5tzPDVLuGt3TbhVxECPsUFZgQqlRKnxmy6IeuIo7eydUW&#10;Q5R1LnWNTYTbUo6T5ElaLDguGKzoxVB22V2tAnf+nhzWzeZy3JtJ9vE1zj9X741S/V67nIII1Ib/&#10;8F/7TSt4fIDfL/EHyPkPAAAA//8DAFBLAQItABQABgAIAAAAIQDb4fbL7gAAAIUBAAATAAAAAAAA&#10;AAAAAAAAAAAAAABbQ29udGVudF9UeXBlc10ueG1sUEsBAi0AFAAGAAgAAAAhAFr0LFu/AAAAFQEA&#10;AAsAAAAAAAAAAAAAAAAAHwEAAF9yZWxzLy5yZWxzUEsBAi0AFAAGAAgAAAAhAIq+JpfHAAAA2wAA&#10;AA8AAAAAAAAAAAAAAAAABwIAAGRycy9kb3ducmV2LnhtbFBLBQYAAAAAAwADALcAAAD7AgAAAAA=&#10;" fillcolor="#44546a [3215]" stroked="f" strokeweight="1pt"/>
              </v:group>
              <v:rect id="Rectangle 46" o:spid="_x0000_s1040" alt="Center image inside" style="position:absolute;left:32419;top:43392;width:31056;height:2971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9IbxQAAANsAAAAPAAAAZHJzL2Rvd25yZXYueG1sRI9Pa8JA&#10;FMTvBb/D8oTe6qZSVNKsUsSCp1KjmB6f2Zc/mH2bZrdJ/PZdodDjMDO/YZLNaBrRU+dqywqeZxEI&#10;4tzqmksFp+P70wqE88gaG8uk4EYONuvJQ4KxtgMfqE99KQKEXYwKKu/bWEqXV2TQzWxLHLzCdgZ9&#10;kF0pdYdDgJtGzqNoIQ3WHBYqbGlbUX5Nf4yCr2WxP39mS/q4fKe3rM7PuCvmSj1Ox7dXEJ5G/x/+&#10;a++1gpcF3L+EHyDXvwAAAP//AwBQSwECLQAUAAYACAAAACEA2+H2y+4AAACFAQAAEwAAAAAAAAAA&#10;AAAAAAAAAAAAW0NvbnRlbnRfVHlwZXNdLnhtbFBLAQItABQABgAIAAAAIQBa9CxbvwAAABUBAAAL&#10;AAAAAAAAAAAAAAAAAB8BAABfcmVscy8ucmVsc1BLAQItABQABgAIAAAAIQDnE9IbxQAAANsAAAAP&#10;AAAAAAAAAAAAAAAAAAcCAABkcnMvZG93bnJldi54bWxQSwUGAAAAAAMAAwC3AAAA+QIAAAAA&#10;" stroked="f" strokeweight="1pt">
                <v:fill r:id="rId4" o:title="Center image inside" recolor="t" type="frame"/>
                <o:lock v:ext="edit" aspectratio="t"/>
              </v:rect>
              <w10:wrap anchorx="page" anchory="page"/>
            </v:group>
          </w:pict>
        </mc:Fallback>
      </mc:AlternateConten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0E96A" w14:textId="77777777" w:rsidR="00D210FA" w:rsidRDefault="004642F0">
    <w:pPr>
      <w:pStyle w:val="Header"/>
    </w:pPr>
    <w:r>
      <w:rPr>
        <w:noProof/>
      </w:rPr>
      <mc:AlternateContent>
        <mc:Choice Requires="wpg">
          <w:drawing>
            <wp:anchor distT="0" distB="0" distL="114300" distR="114300" simplePos="0" relativeHeight="251671552" behindDoc="1" locked="0" layoutInCell="1" allowOverlap="1" wp14:anchorId="215A37E9" wp14:editId="1D1FAC01">
              <wp:simplePos x="0" y="0"/>
              <wp:positionH relativeFrom="page">
                <wp:align>center</wp:align>
              </wp:positionH>
              <wp:positionV relativeFrom="page">
                <wp:align>center</wp:align>
              </wp:positionV>
              <wp:extent cx="9585456" cy="7319350"/>
              <wp:effectExtent l="0" t="0" r="0" b="1270"/>
              <wp:wrapNone/>
              <wp:docPr id="65" name="Group 65" descr="Outside background images and objects"/>
              <wp:cNvGraphicFramePr/>
              <a:graphic xmlns:a="http://schemas.openxmlformats.org/drawingml/2006/main">
                <a:graphicData uri="http://schemas.microsoft.com/office/word/2010/wordprocessingGroup">
                  <wpg:wgp>
                    <wpg:cNvGrpSpPr/>
                    <wpg:grpSpPr>
                      <a:xfrm>
                        <a:off x="0" y="0"/>
                        <a:ext cx="9585456" cy="7319350"/>
                        <a:chOff x="0" y="0"/>
                        <a:chExt cx="9585456" cy="7319350"/>
                      </a:xfrm>
                    </wpg:grpSpPr>
                    <wps:wsp>
                      <wps:cNvPr id="18" name="Rectangle 18"/>
                      <wps:cNvSpPr/>
                      <wps:spPr>
                        <a:xfrm>
                          <a:off x="3241964" y="0"/>
                          <a:ext cx="3108791" cy="2861936"/>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descr="Design Elements" title="Front Design"/>
                      <wpg:cNvGrpSpPr>
                        <a:grpSpLocks noChangeAspect="1"/>
                      </wpg:cNvGrpSpPr>
                      <wpg:grpSpPr>
                        <a:xfrm>
                          <a:off x="6475615" y="0"/>
                          <a:ext cx="3108791" cy="5275330"/>
                          <a:chOff x="-1" y="0"/>
                          <a:chExt cx="3235326" cy="5493036"/>
                        </a:xfrm>
                      </wpg:grpSpPr>
                      <wps:wsp>
                        <wps:cNvPr id="27" name="Rectangle 27"/>
                        <wps:cNvSpPr/>
                        <wps:spPr>
                          <a:xfrm rot="10800000">
                            <a:off x="1981200" y="0"/>
                            <a:ext cx="1218565" cy="1372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28"/>
                        <wps:cNvSpPr/>
                        <wps:spPr>
                          <a:xfrm rot="10800000">
                            <a:off x="228600" y="3093720"/>
                            <a:ext cx="609600" cy="610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29"/>
                        <wps:cNvSpPr/>
                        <wps:spPr>
                          <a:xfrm rot="10800000">
                            <a:off x="609600" y="350520"/>
                            <a:ext cx="762000" cy="76327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30" descr="Child with chalk " title="Front Image"/>
                        <wps:cNvSpPr/>
                        <wps:spPr>
                          <a:xfrm rot="10800000">
                            <a:off x="-1" y="1030910"/>
                            <a:ext cx="2397125" cy="2283789"/>
                          </a:xfrm>
                          <a:prstGeom prst="rect">
                            <a:avLst/>
                          </a:prstGeom>
                          <a:blipFill dpi="0" rotWithShape="0">
                            <a:blip r:embed="rId1"/>
                            <a:srcRect/>
                            <a:stretch>
                              <a:fillRect l="-41758" t="-424" r="-21952" b="33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Rectangle 31"/>
                        <wps:cNvSpPr/>
                        <wps:spPr>
                          <a:xfrm rot="10800000">
                            <a:off x="1371600" y="2971800"/>
                            <a:ext cx="1863725" cy="1865630"/>
                          </a:xfrm>
                          <a:prstGeom prst="rect">
                            <a:avLst/>
                          </a:prstGeom>
                          <a:solidFill>
                            <a:schemeClr val="accent4">
                              <a:alpha val="7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Rectangle 32"/>
                        <wps:cNvSpPr/>
                        <wps:spPr>
                          <a:xfrm rot="10800000">
                            <a:off x="1600200" y="487680"/>
                            <a:ext cx="1143000" cy="114363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Rectangle 33"/>
                        <wps:cNvSpPr/>
                        <wps:spPr>
                          <a:xfrm rot="10800000">
                            <a:off x="457200" y="3200400"/>
                            <a:ext cx="609600" cy="60960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 name="Rectangle 34"/>
                        <wps:cNvSpPr/>
                        <wps:spPr>
                          <a:xfrm rot="10800000">
                            <a:off x="609600" y="1371600"/>
                            <a:ext cx="2394585" cy="2400300"/>
                          </a:xfrm>
                          <a:prstGeom prst="rect">
                            <a:avLst/>
                          </a:pr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Rectangle 35"/>
                        <wps:cNvSpPr/>
                        <wps:spPr>
                          <a:xfrm rot="10800000">
                            <a:off x="1828800" y="2179320"/>
                            <a:ext cx="1254760" cy="12573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Rectangle 36" descr="Child Coloring" title="Front Image"/>
                        <wps:cNvSpPr/>
                        <wps:spPr>
                          <a:xfrm rot="10800000">
                            <a:off x="761999" y="3550675"/>
                            <a:ext cx="1939925" cy="1942361"/>
                          </a:xfrm>
                          <a:prstGeom prst="rect">
                            <a:avLst/>
                          </a:prstGeom>
                          <a:blipFill dpi="0" rotWithShape="0">
                            <a:blip r:embed="rId2"/>
                            <a:srcRect/>
                            <a:stretch>
                              <a:fillRect l="-15484" t="-18123" r="-9984" b="-7703"/>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7" name="Rectangle 17"/>
                      <wps:cNvSpPr/>
                      <wps:spPr>
                        <a:xfrm>
                          <a:off x="6476665" y="5370023"/>
                          <a:ext cx="3108791" cy="1932896"/>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7644D" w14:textId="77777777" w:rsidR="005F0F31" w:rsidRPr="00D57231" w:rsidRDefault="005F0F31" w:rsidP="004642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Group 1"/>
                      <wpg:cNvGrpSpPr/>
                      <wpg:grpSpPr>
                        <a:xfrm rot="10800000">
                          <a:off x="0" y="7182197"/>
                          <a:ext cx="3108791" cy="137153"/>
                          <a:chOff x="0" y="2433178"/>
                          <a:chExt cx="3047999" cy="986297"/>
                        </a:xfrm>
                      </wpg:grpSpPr>
                      <wps:wsp>
                        <wps:cNvPr id="23" name="Rectangle 23"/>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9" name="Group 1"/>
                      <wpg:cNvGrpSpPr/>
                      <wpg:grpSpPr>
                        <a:xfrm rot="10800000">
                          <a:off x="3241964" y="2934393"/>
                          <a:ext cx="3108791" cy="137153"/>
                          <a:chOff x="0" y="2433178"/>
                          <a:chExt cx="3047999" cy="986297"/>
                        </a:xfrm>
                      </wpg:grpSpPr>
                      <wps:wsp>
                        <wps:cNvPr id="40" name="Rectangle 40"/>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7" name="Rectangle 37" descr="Child with painted hands " title="Child With Painted hands"/>
                      <wps:cNvSpPr>
                        <a:spLocks noChangeAspect="1"/>
                      </wps:cNvSpPr>
                      <wps:spPr>
                        <a:xfrm>
                          <a:off x="3242490" y="3180417"/>
                          <a:ext cx="3108960" cy="4127866"/>
                        </a:xfrm>
                        <a:prstGeom prst="rect">
                          <a:avLst/>
                        </a:prstGeom>
                        <a:blipFill dpi="0" rotWithShape="0">
                          <a:blip r:embed="rId3"/>
                          <a:srcRect/>
                          <a:stretch>
                            <a:fillRect l="-53746" r="-45130" b="29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CB5734" w14:textId="77777777" w:rsidR="004642F0" w:rsidRDefault="004642F0" w:rsidP="004642F0">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215A37E9" id="Group 65" o:spid="_x0000_s1041" alt="Outside background images and objects" style="position:absolute;margin-left:0;margin-top:0;width:754.75pt;height:576.35pt;z-index:-251644928;mso-width-percent:953;mso-height-percent:941;mso-position-horizontal:center;mso-position-horizontal-relative:page;mso-position-vertical:center;mso-position-vertical-relative:page;mso-width-percent:953;mso-height-percent:941" coordsize="95854,7319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2r0v7QgAABZTAAAOAAAAZHJzL2Uyb0RvYy54bWzsXN9v2zYQfh+w/4HQ&#10;e2pTPy2j7hCkS1GgWIt1Q59lWba1ypJGKXW6v37fkaIsy0qaxoldFOxDakkUKZ543919d9TL3243&#10;GfuSiCot8pnFX4wtluRxsUjz1cz6+6/ri4nFqjrKF1FW5MnM+ppU1m+vfv3l5bacJnaxLrJFIhg6&#10;yavptpxZ67oup6NRFa+TTVS9KMokx8VlITZRjUOxGi1EtEXvm2xkj8f+aFuIRSmKOKkqnH2tLlqv&#10;ZP/LZRLX75fLKqlZNrPwbLX8K+TfOf0dvXoZTVciKtdp3DxG9Iin2ERpjkHbrl5HdcRuRHrQ1SaN&#10;RVEVy/pFXGxGxXKZxomcA2bDx73ZvBHFTSnnsppuV2UrJoi2J6dHdxv/8eWDYOliZvmexfJog3ck&#10;h2V0vEiqGMJ6f1NX6SJh8yj+vMIz5QuWbqJVUjG8WFbM/4GYKxLltlxN0eMbUX4sP4jmxEodkXRu&#10;l2JD/2Pe7Fa+hK/tS0huaxbjZOhNPNfzLRbjWuDw0PGa1xSv8S4P7ovXv3/jzpEeeETP1z7OtsSS&#10;q3ZSrY6T6sd1VCbyZVUkg0aqHOtfSfVPCCnKV1nCcE6KRrZrBVVNK8hsQEqO7fLQdy12KCuHjydB&#10;yJWs7IkPYfnUdzvjaFqKqn6TFBtGP2aWwFPIhRp9eVfVqqluQmNXRZYurtMskwekhclVJtiXCPoT&#10;xXGS13YzwF7LLKf2eUF3qk7pDOStZyV/1V+zhNpl+Z/JEosOb9uWDyPVvT8QV5fWEVaeHN8b458e&#10;XT+anKzskHpeYvy276YD3bI7Cd5007SnWxOJFu3N4/seTE2xvUOOXOR1e/MmzQsx1EFWtyOr9lpI&#10;SjQkpXmx+IrFIwqFVVUZX6d4de+iqv4QCYATYAyAW7/Hn2VWbGdW0fyy2LoQ/w2dp/ZY3bhqsS3A&#10;bmZV/95EIrFY9jbHug+56xI6ygPXC2wciO6VefdKfrO5KrAesO7wdPInta8z/XMpis0n4PIljYpL&#10;UR5j7JkV10IfXNUKhIHscXJ5KZsBEcuofpd/LGPqnKRKS/Ov20+RKJv1WwMm/ii0rkXT3jJWbenO&#10;vLi8qYtlKtf4Tq6NvKH3Cq0kGrTA1SitDfTpQiEdN1D4OqnSVc5+z6AYOUCP1WmdATOvBd4nU1dp&#10;be0jIT2QHOldEX+uWF5crQEFyWVVQh1prrSg+rfsgZWGsBY7fTfwfA6M/gYqeHbgOU4fQS/w7nY3&#10;7iDUsR3PoekS+Hpu6Ix7gHIGCLUD/TZ2EIpzUsj3QahSISAkwYZS58bu8HDC4Tx0RaCtD7f5xCPT&#10;RwLgTmBDIA1WaOOl4fIJELW+NWiqAfG8aGrQkazOPjqewD2yB9wjnDtCt224QY1qO+MQCtxAn1Zw&#10;fxzK66TfPh8b9W4csZ/bWTLqfR71DgdMd3iMemv1hfYiLvT62h34sOsw7DJ29B070PHCMxhvEw4p&#10;CRgD/qOGNycw4IgsDvgNOteES1frNFuwbVqvWbyOss+sFzC9JRrpGDxoAhk+hrHnPVNvO2HA7caX&#10;h1/gBBOJPY9nR+ZZWhLFwRZlKkNWROmfMDkZj9IJCvSoUUPVIcbtEXUDhKYiAV8X8Q2FlIrVFEkW&#10;1aBUq3VaIsgU02QzTxagb94upLqBqBExhUPwlPC7Fkkdr+mnIjRiyXdeuDzw4GAhwrxwbRBIeJwL&#10;m4eebbE58NPRmtveD8noKVJnhtVZnprVMY7KWRwVqMIhjEn1IOoIdO4dNO09HIMTcB2I2MAhsBCE&#10;c+AZG7aaT3xEJ5ppmPier1iax6PTHiM7SKm6EqCirFxHig0NOLlLeC6M2t6hjrpEsAECAwTS3p2X&#10;rj2FPwPb2M/XOJKkezQQAAU02ehOAn/SxwHuOm3MwnHgH8s4tmkYbcH3gUGs5m1K5/r6qgMAO5UH&#10;HJgEjgTLFhUVYD5hAseY+vOYemdAw51jYhCZMEPMQ5wENN3tW3rNWUjKUdGPyuI+kpQw+k2Z4x8+&#10;QWv0+zz6jUD3wIK7x+i31l/oNzKC0qvf8+TBM7goWmmqMKD+sOeNT/0UGs6Q4udgMpsFvzPSHZdd&#10;Gaf5qo3od62MKX/+Wgyj6udRdejcgarLdP2jnfWJPaFInWy5zYMQ9pw0uRO1254b+Ggg6wNsLzha&#10;1/ed86FiJVMjoGHN1Aj8aBVUpwjJ22qsXf0PqpL2UwwoPSsECoCfOr8QoKYyRBaTfHvPG/uBhJcO&#10;HoROGLYsXujajq8X6yNtvybgz5ljkIjzsBwD99wJPC7KMXBUVSG4oixDGNJJJBkugmAsgysiGHWa&#10;Ar/1LE2agSRg2MWzs4u7wkYq3jwBrPGBskacg7dxv/NC66WpY0QNqO9TsSLQyXMQIUD99ryVvfpw&#10;FIfbk/AZ68NNNWPelnc/j6dS385v5WaNNjVlqsXPXi3O2yIntXGmeTff3glzd/JQBSBIGiJbLyFh&#10;53DsqzToCK/R+d7uGNtFfj+QpZTRtFPgPXYD6dBQ/BJOfKQm96iKHQxSNehJgJB8hn4Up4DswUDY&#10;BGzdKes0KxyRUBe0D8zXbJDZ5X1/sg0yhpQ5CylDhUYH6vwA/rXj1/Cx6wLZFAszqNRe6LmAjTtA&#10;7BmUWk6AYpgdsaqzq206xjCthmnFmjz5LrYTBCvEcBwo9QOY1o5S22MUONF+D6JWB5UalpqU/hRK&#10;bUKV5w5VHhqYGCvdt9I7F1xtIx3couo8fdDR3Wduh47rhPeyCT9D6EGbnvuwhnPfw8GY0MPszT/Y&#10;m29ArQ9qJ2ES3IEqbpz7HnU2oUdlPrgx/MENo9TnUeqBimz3ARXZJvRAMoKEYBT6ji/oGIXuK/R+&#10;6HECXsEZSILSucPtoyW+sFYnC4YP5ywq1pZ5qA2mtAeTfei26Bl9qQfl/V/fafd5qbzH3V/jst1Q&#10;ef0OdnVhjyWNtZ+gwScmFI/honBz4h+Zc9W1EuesCGlCwYfsOkUm2kV5DpWBuB6nzcCoA7FDmYoy&#10;VSCn2DPfpolbM2nYmM637r7rI2ESEvHxRbkpsvlQJH3dsXuM393PWb76HwAA//8DAFBLAwQUAAYA&#10;CAAAACEA15tjzs0AAAApAgAAGQAAAGRycy9fcmVscy9lMm9Eb2MueG1sLnJlbHO8kctqwzAQRfeF&#10;/IOYfSw/IIQSOZtQyLakHzBIY1mJ9UBSS/P3FZRCDSbZeTkz3HMPzOH4bSf2RTEZ7wQ0VQ2MnPTK&#10;OC3g4/K23QNLGZ3CyTsScKcEx37zcninCXMJpdGExArFJQFjzuGV8yRHspgqH8iVy+CjxVzGqHlA&#10;eUNNvK3rHY//GdDPmOysBMSz6oBd7qE0P2f7YTCSTl5+WnJ5oYIbW7oLEKOmLMCSMvi77Kpr0MCX&#10;Hdp1HNpHDs06Ds2fA589uP8BAAD//wMAUEsDBAoAAAAAAAAAIQCbp4ebnNsAAJzbAAAUAAAAZHJz&#10;L21lZGlhL2ltYWdlMy5qcGf/2P/gABBKRklGAAEBAQEsASwAAP/hANZFeGlmAABNTQAqAAAACAAE&#10;AQ8AAgAAABIAAAA+ARAAAgAAAAwAAABQgpoABQAAAAEAAABch2kABAAAAAEAAABkAAAAAE5JS09O&#10;IENPUlBPUkFUSU9OAE5JS09OIEQ1MzAwAAAAAAoAADDUAAWCmgAFAAAAAQAAAKKCnQAFAAAAAQAA&#10;AKqIJwADAAAAAgH0AACQAwACAAAAFAAAALKSCgAFAAAAAQAAAMYAAAAKAAAw1AAAACgAAAAKMjAx&#10;ODowMzowMSAwOTo0MjoyOAAAAAFeAAAACv/bAEMAAwICAgICAwICAgMDAwMEBgQEBAQECAYGBQYJ&#10;CAoKCQgJCQoMDwwKCw4LCQkNEQ0ODxAQERAKDBITEhATDxAQEP/bAEMBAwMDBAMECAQECBALCQsQ&#10;EBAQEBAQEBAQEBAQEBAQEBAQEBAQEBAQEBAQEBAQEBAQEBAQEBAQEBAQEBAQEBAQEP/AABEIAaoC&#10;gAMBIgACEQEDEQH/xAAdAAABBAMBAQAAAAAAAAAAAAAAAQQFBgIDBwgJ/8QASRAAAgEDAgQEAwUH&#10;AgUDAgQHAQIDAAQRBSEGEjFBEyJRYQdxgRQykaGxCBUjQlLB8GLRFjNy4fEkQ5I0ggk1U3Oywhcl&#10;Y6LS/8QAHAEAAQUBAQEAAAAAAAAAAAAAAAECAwQFBgcI/8QAQREAAQMCBAMFBwMEAQIEBwAAAQAC&#10;AwQRBRIhMUFRYQYTcYHwIjKRobHB0RTh8QcjQlJiFYIIcqKyFiQzksLS4v/aAAwDAQACEQMRAD8A&#10;+ldFFLita6ykAUtFFIhFFFZAUISD2rKiimk3QiiiihACKUUYpcUJyWiiihCKKKKEIoooAoQiilAp&#10;cCkuhIBSgUoFKBSXQkxSilFFIlASYpaKKEoRRRSgUJUlLg0uKKS6ECloopqEUUUUIRRQBSgUJbIx&#10;S0UmSelCXZLRRv6UoGaEqSsgKAKWkJQiiikY4FIhJkscDpSgAGgDG1HcGlSJaKKKRKiiiihCKKKM&#10;UIRRS4Jo5aEIFKKMUtCElLRRQhFFFFCEUUUUIRSYpaShCCKQ+1BNJQnBFFLijFIhJilFKBS0hKEl&#10;LRRSIRRRRQhFFFFCEUUUUIRRRRQhRAGKWiirqqopRRQKEtkowKWgUUlkWRRRjesgKEtkgFLilopE&#10;IooooQiiijFCEUUoFKBSXQkApaXFLgU1LZJijFZYooS2RiiiihKiiilxQhJRisgKKS6EmKyoopEI&#10;ooopEIooxWWKEtljg0oFLRQlsjFFFLg0JUnU4pQKFHX51kBmkJSJAMUY3zWRGBQcAUiVABNLy1iZ&#10;EVcscYG9aPt0ZOAQB6mlDSdklwnOBWLYzjFR8/EGmWrcs15Fn2OaYf8AF+mXNwbbTruGSYLzEE42&#10;p7YXu2CaZGjip/O313rFnGQ2PL0zUJp/FGnag728V3ELiNgrxltwx6VMwESkMh8uMCh8bo/eCGvD&#10;/dW+iseQp93JX07isl5W+61RJ6SjFDAgUi7Ag52pUJaWjGelGDSIRRRRSoRRRRQhFFFJmhCWikzS&#10;ZoRZLmgmkyfWkoS2S5oyaSlApEqSlwc0YpcUXQgUYopaahJS0UUIRRRRQhFFFFCEUUUUIRRRRQhF&#10;FFFCFE0uKAKyq6q6MUUUUIRS4oApaQlCAKWiikQiiiihCKKXlpQKS6VIB60oGKKWm3RZAowaUClA&#10;oTkYooooQiiiihCKMUoFKBikuhJilxS0UiEUUUUiEUUUoFCLJKUClxRQnWQBRRS0JUlKBmlwO9G5&#10;9qS6EAYpaQ8qjLMRQuH+6c/WkQlA82/esq1sOQrzN3296a6hrGn6Upm1C8igjVc5dgM0oaXaBInz&#10;dK5z8YPjFoXwp0GTVdRk5nYFYkUZLvjYVnrvxx4G0iHB1m3klILFA2cAevpXkn9of4v6X8Sw1mdO&#10;S10yzPNHLKd5H9QPTGau09PldmmGiie4v9hm66JoP7Wes6lZHUdQ0e2kgkwwEMhyE+ZrbxX+1fbR&#10;W4k0zTY4FjXMrSyDY9hkV42T4g6ZZSjRrGZ25UP3Rgco9BXOPiHx3qd5r1lpSyutmVUbHaRycHPy&#10;yKsvLQAQAhsI2ufivZOp/tT6+14GsGtvGkTIIACqvQYz1Nb9X+P/ABbHeKgtoDd+BGPHQYaLI3AH&#10;TevIGm3ko0+3eVmeX/mK5O2A55VPftXYNYvL+6bwIongklUPM3XkRVHN09Dmmd49puCpe4jIsQuq&#10;6p8bNaOowXmn+Et9CqK8aIf4hG4LdAdq658LP2nuHLO21GHi/WpZLsTL4NukJO5G4X1GfevL19cJ&#10;Hp95f20eS6qTO8eAgZQACOzY/Cqbpus3CXFvdS3CEQ+LLIQMHA2U/Khs/fNLZNQmSUgaQWGxX0m4&#10;T+OvD/Fs72umWkxljblZCVyM9O9dDsr621BGcAo8bcrA7FTXyJ0DijXtA4klmteILiO4EouGks2P&#10;MEbBGQdjXf8AhX4/fEjQLW+kTVH1AyqZEmdMhyBgZGdj7U19NDILs9kqMCZjrH2h8/ovfjzohCmR&#10;Tv1/3rNHDgsBsa+e9l+3Bxzo+jPd31pbapdQ3Phy20aHxNzjGVyAB8q67wh+2jaX2iw6vr3Cl3AO&#10;UeNHbuJOTfrjY1A6lt7rgnCR/Fh+v0XqvPLvnFAcnflNc14F/aD+FvxAnFnoXEcH2ojeGU8j/ga6&#10;Obq3RQzSqFPQ52qu+J7NHBPZIx+xW0EGkNYJNBIBJHKrA9wayyD0OajtZPCWikzvilpEqT2pO1ZU&#10;lLdKk3pKyxRii6FjS4pcUAUXQkxSj2opaS6ElLRRSIRRRRQhFFFFCEUUUUIRRRRQhFFFFCEUUUUI&#10;RRRRQhRlFFFXVXRSgetAFZUhKElLRRSIRRRSge1IlSAVkBiiikJS2RRRS0iVFKBQBS0IRRRRQhFF&#10;FFCEUoFGDS4pCUIpaKKahFFFFCWyKKKXFCWyAKXFFFCVFFFKBmhCAM1kBQNqUCmkoSH0rW0hLeHG&#10;Mt+lZSPg7dtq1OVgAyxHNufenAJLoZJOxDHO9JLcQwEBn83t2rmnxT+O3Cfw2tZv3hfYuIlOUjHM&#10;QfT515j4k/bQ1rjC4/dXCUDaRbnmQ3NwgMshwegGwHvVhsB0Lzb6qPOXGzBf6fFeruPPi7wpwPcQ&#10;xaxfc0rRtIkcY5mJA2GBXlT4g/FrVeK7+41/WtQe0giPJZ6fFLjr90t6muNahx5qt5cy6rql+91K&#10;6EGSRixA/wB65zxVx/OdA/eckpae5lEEYydlLdfwqYsygBmikiaWuzv34dF0jV+PvstwlmksUkkr&#10;szcv3QRv171QOKuLrzWVhxKJJpRIzsi/8pB0+pz1rlGscQahw7dW8WoPJJC0rOjYyR6j3BBqUh4h&#10;gkKCJOW3uIuVGG+W6co9yCNqks1mnFSgucdVHNqQXXLq4EUrX0VuBHKpOCvqR8q2W91DfXv2e6Au&#10;pLSP7RPyjzgcueYD54G1WO64esbm8trm71u209ZTHK7JE8kkEOMkkKMHO4Az3FS11wRoTXj6jpXG&#10;v7uv5bcRWqyMIoyrEYxkAEe+Tt1qCSYZbBWI6Zx9oH5hRLpe6Lwdbyq6XkkkixQsV5WEXNzFmOcZ&#10;GcV3DS9VNzpLamimSa6j+znwz9/mI8gb06Z9d65zqXAuv6hPb6bbtBNpkNvCHaAc6Au788mRtjCZ&#10;/wDu9qtXCay2+k29sZmlT7bNFzxYwGQEkr7DCjbvmmNkDgh8To3WIUvwlrcN7w7d6Jq0MZlt2Mby&#10;mQ8skgc4APftn3rLX7LhqytrmR7a68a4iFmsEM/8MjOyDAB3PU1zfiPVbu11XTb22eSO1vokfwh/&#10;KVfcEdjjJPvXSb3S5n1KCWG2P2eC1kaCRxlXkIDc34GnR5Wm5UZzOFgqALJ11v7PCIzeNEizRIxd&#10;AwbARWPXA6mrlrF4n7vXg7RLwiYhUurhHwWdt2AJ6AdPU1XeDLTw9Qubt28MfZ2IJ++BuSfmd6II&#10;WttG1bi29u4rSWaNo7ONULv4kgCqzA+i5x86JZPZTmR3cmWpwS2NnPDwbBCbWbmE98ko5jINmVcd&#10;MYO/rTL4fz3mmaFqlkdRup5oHMwkZiTyn0z13qJ+HWsvqk8ugWDoltMHVEWFlKyKd8nHf2qf4ft5&#10;4riWNofEEcEoZozzKcNspzuTkUocCLjdK5t91LTabfNq9rqWm3L2c8xRgUBVmbHXbp74rpWj/H/4&#10;qaBfQNo+u3erwaeeT7NfsZInwMdeuM7A5qqQWFvqEB1eS4lV2iZIhnlUeQnAA75HWqp8NeItX4ke&#10;Zr1RDdaXM8ZCjCnGdivyp4nczRqryU8Upu8L2T8L/wBszQddura217QJ9DuX5Y5oZXDRcxOMg9t/&#10;UCvTI4y4ct7Nb6fV7WOBxnm8QCvklf2sicS8ym45JblJpEVsuA+wx/p/SvTvA9pf3+h/vq+me9sb&#10;OMiVJHIkQL3GetKMlR74seirvgfB7huOvoL3FpOs6PrlubvSb+K6i/rjfI/KnOXBPhlj+lcN/Z6n&#10;kOmSXsRaO0vZWeGMd17bV2q41CCyULJzO525EGTVeaIMdZmoSxuJb7e6cG4KrzNkb963JIrDIIqM&#10;W+aeQs9tIE7Ait9tcwlmjyVwcAGoXM0UgKfZpaxx6GlBz161EQnJaKKKRCKKKKEIooooQiiiihCK&#10;KKKEIooooQiiiihCKKKKEIooooQiiiihCjKUUlKKukqBZUUUU1LZFFFKBmhFkCloopiVFFFFCEVk&#10;BSCsqEIooooQiiigChCKyxQBS00lCKKKKRLZFFFFCWyKKBSgUJUAUtFFCEUUUtCEClz2FYgc3yrL&#10;AHSkKEoBNLy53J2rIDtWGzBieg2H+9IhM3nDyHlfChsZI2rgnx1/aa4b4IWXhnQbyO51t8qzFjyQ&#10;/wDUR39qz/ah+O9l8OOFrjSOHr9W167RlTwyC1uvdyP096+cN3xVd61d6jcatO08k8ZkEmT97OS2&#10;5+9jqa0ooQwB7t1WuZnFrdh6t+V0f4tcXTXmgTavq+ps9zeyJKEDds5Yj59K5rpt4L5ouJEdoWmX&#10;w5IEOynoPlmoviDVrvXLjTY7lftdsipbMhb7wU5BGOjVJ6nz2eistpHF5JFntmGMyRh8E46cwOxH&#10;akjvmzO3V4gNGVuyk7Jku9LkLTMJkdlID+blO1Vn4haLdakNMsNMsy0EEe4Rs87j+XHXm7gj0p1J&#10;fTvdJHb3UiM0qEAHGARuBj23qRsdMl15tXF5cSSQ6f4k8crsR4ZUcyrn5/rUko0JQy17WVVsuGpO&#10;JdFk068h53hZURJ2Cys3NhgvfIyN+gG5qL0TR9H03WZ+G7i8mutPtFeVposZUgneNuhORjPQr09a&#10;m+AbnUbu51K31VJBcRRJEkhIyZDKAoYjflzsfUAZ6U8454T1fS7lLmws3a307+PO+4DqFVZCxOwO&#10;GYDJxnGOtUnPP+SnAG4UJw6kl9qFxw6k32mK7he2WUeVkZl5kLA/dUbZ7ADqatdvZNpnDWnz3zpN&#10;Na3U9tOZzyJKgAAKr1yGLgNtke2BUdo3D9xK1/eWsTKt1aQlTgkNHzRjcDcc7OgI9FbtVx0rQEuh&#10;Pb8Ro9v9l8GZyyFiCoyOYHbBOwHUDHamSOG11NHG7TRXrhWzHD/CiakwkjMMC4hWXHOEVhFCDsPv&#10;MTzbHcA1lwlo/wDxDoN7qOnWTxS28zHwlUeTPlckDABBOWPfOaThS9sdZ4Y1CyuY7eytGwqXMk32&#10;pmyyEvzfcJHQKOnKM1LcJcT2/DtvdiW1K2V3GIWkcDxSfH5FzjG7EOzHG3KMdaqh2U3VsNzNyvVA&#10;4j4CeHRG1prlj9i51WFIWcuApDYx79diMVd7HXIdd+Gd5JyNFeaND4DruCiKi4J7rkY3NTXD13a8&#10;Y6Lr3C5jjkbnvVt2OWjkCrIOUk7jOPX0rnvw+1q007jLjT4fNHGILjR0ISWNREg8FS22MtjH8350&#10;/vSdVW7u2ikuHtHbT9LuBL4Msxt428NZAzIZG5uQ756Y+dUviqO6fR44g6Rxp48hVdi7gDGe+APz&#10;FdasrVJ4dS1ILA8MUVndKseFD4A6bbDJGBUNFwo2t3sshTxIhdcki4+6CjDHt86kL7i6blyjRcJ4&#10;AB4Z47sr27nxazM8MrK3lU4GGX8vxrp2lRx3eualJoMhaxLSXOJBkle3Xrg1AzcDW5t7ywiuhLLF&#10;qYW3kWPdVyCwOflj5VdvhMkLcCXXFl5by2FvNFcQxmZgQ+JGxjvjamtkDT5JpZopay0e3u0TQ/CW&#10;C7ZllhbxMh8nzKM9SBvj0NUbhHQNV0ni/iTTrpgJHKFGK+UKc9MbE9qvV3c2+tW2m69p0sYkW4jk&#10;jMbYCbZbf5dagIuIb+P4l6mmoFY7FlWNmLBSzSqChGf9Oc/Sh0uUgoDLhbeHrWP97abPcsjSNdLp&#10;5kcdU5s11LV9cbSLeXg3T3y1+W8LkO7Kxxvj3zVR1T7HDqVlaWNnGHgRp1l65k5slsDocHvTGSz4&#10;i0LiCz4uv7PxbQSoFjkbAKhsnJP1pDMGka7o7ouabDZe6eAuHjwl8OrC3tpUM0VqrZbs2BmumabZ&#10;28dlHIhzJIgZ3J3JIri3AXxQ0n4kaF9p05VjCR+GLQrh17ZP9q6vpmqSrbRvPAiBUCYMgDEgVfma&#10;XNBaVkRmxsVNHEQLEhx7DetBhSeJuaMo7b7jFR03FmgW+Xvr6CHk6qXGR8wKxHHfC0qqYtXglDdC&#10;mWx88dBVfI8cFLnZxKk9OumcvbyHzxHHzFPcb/Oq7Z6paahqxlsJ1ljCAFkIIz6VYgcnIpkrcpSs&#10;cHDRLS0UVCnoooooQiiiihCKKKKEIooooQiiiihCKKKKEIooooQiiiihCKKKKEKNFLSDpWVW1Eii&#10;iihCKyHSkApRTShFFFFIhFKOtAFKKEJaKKKEIoopaEoCSsgKTBpaQlFktFFFNSoooooSooAoA96y&#10;xQhGKMgUHPrSY96EJciijcdqBjtQhFDnlGcUc6qcE70FiTsh6d9qELJCCowayOFGWIArQI3O4cIf&#10;YZrYqEbt5j6mkICFkrc+3QetUX4x8eWfw/4H1XXnuY1ltbdnROcBj8hV6B5tmUivF3/4hXEHC0PD&#10;1no1tKG4haQEMknL4MA+9zDvnsDU9M0GS5G2qhmJy5Qd9F4k+LPxC4w4y4lu9cF1MjynmxzAqV/p&#10;39qrUceoT2lhqksgg8dvDBA2ydsn1Gdqy1iCNI4JbZXka6UMDIdmPQj161LcOKkl5Da3UaHT45EW&#10;NT1Tfp9TvVh013ZiVajhDG5Wqv6XqM8mowQzuttOswXboxyBv2HzqYvLiO/k1HhxiqQ8ztYzhsck&#10;wIDKT2D4H1wajOILG0tdcnvLF2yJy/KzjlYBuoIHtTuHTbie5v8AUEkea2uVSSOA4JWUyDmHqBjJ&#10;qEy5SpgzMnemD7Uy+IGhnjQbt3ZAQVI9c9DXRdX0mS14O4ruQpjgvSbSHxSElKkgcwHpsfwql8Nm&#10;G21K+vZhKJ/LEyOA/IXcckgHzG4+tPeK71xw5qazXBvY1uVijnGRhlJPMQfug5O3Qe9JJLm2Tmxk&#10;C6mOFLuC7vJrmGO2RJ4oOWPkwXlRP4rlv5vPyjb3q9cd6RosnCI02SW2lt9RJtZGnn8JUSMAkE48&#10;wLj7uRt3rhnB7alJfQieG6mVJCYJUB5OUrkKCBt229TV0+JGsXNxNwvGsQS2XTpMpCCf4rS+YMD0&#10;zhRn1qs/eylYLDVZaRbX2iWusXVjqFu/IsKWnhMhW2UtHvnYf+2ME539a2WMtwumXMjPB/DZGupA&#10;/MHcvvjffOR5u9Q91BcWmnXNtG0ji/nV3ROXmRCmCpGcny7j3GR0q58PcMW8ugy2Y5YbgpzzT8+F&#10;dQwcA533HLjtUWYcVaynQNCjlun4Z1wyJeGS2kbxoIivMnnBDHBwoCEKRgZJx71YrrR9VVLSXTIE&#10;ZUgupZJZvPL4i7xBg23MCc5APU46Vr17QETTLXUYRb89gzxsT951BBAA3yQW6Hrg1ZrcWs91e2lt&#10;Mq+LYXCowUgxDkBD/wDVkE5+dR3BKnYxwsTsqvouuXehcU2cbalNKdc1P7NbRGRjiM+GCSemM8x2&#10;6A70/wCOLdtJ+NFlG2nxmLWrcRfagOWWNPKCrsdnQ8wGDuOx7VGX+k3lzpvwx1cLHdxNPc3N28YY&#10;8seQch+oJChcY35jmuhfEi30/XZuE+NYrN7ib7ZjxBkopLqZOZf9PJjB9fSgusdE1zbgWW/TLRuE&#10;+NpNL1Bp5IdT0dLOC1VfI8qMhD++xFHHlxf8PjUktZHt0fxhI9vFlo2RFdW5R1U433z1pnxDxNYW&#10;nxC4P1G8j57UR3N54scmCvLJyhSD2OM+9WPja903VbC40dLnkvJ47lnkD4Kll6b/AOlqjdJYFRho&#10;cQFyPhXUlk4svI7i5URX6xSRC4TeOTlLOq8ud87ZO31ro50LS7bhO44IgCLGolIPK2QZHC8vzHnO&#10;Paq5ovBMPD6trMenr/BdJk2JLFceXP8ALnrj5+tPNRmmfStM1e6uUE09ws0xH/MjU5Jz/wDJt6gF&#10;QHRlT/piyQArUNA03h/4dW1lLCZJrVcFtuaTm5sAehI5dz2zXLfjlYppx4a4j+0tDHdQ5fzfdljC&#10;n8eg+Vdh4W0uTjG+1KC/LRQGGMwmTyhIF8qls9CQD9aofx/srST4f6PpiafI17aX/NGQMuVYOpwB&#10;vg4WlE4cLeCb3GX5q18N8Q2upJFqzW0KK9pHGpkcL1A5yAMk9vxq0cVcX2V/w/DpiwNeuqEeCV5Y&#10;gM4B5uprg/w6muYrSGOa1aE3jyRASO5cKF/pO4XOPwq62Muvrov2nSw15EzN4kWCFO/qdsillcDa&#10;6SOMtJAXS/hZxpreg+K8Glx29vyBee3bbmHQEtmr1efFTUprlRd3zwMFXmjVjySHvlgTvXnOxtOM&#10;dYVIpOK9Qjs1kWR7SznETBQclTjqfevS3w64Z+GGq2dk15pV9beOwRppJDJJ4p7Ekk4PrWtTSSvb&#10;la61lk1UcTHZntumF5xZxlPdWw4f4Z0yK9uJAq3l47cnKe5PQn2r0loeocN6Lwxb6hqVxbfabiIN&#10;cMEC8z43AUe/aqkv7PXCF9DPbRatqdtFOMeDFOUTPZgp6fSoy34OuvhDe2NzxJcz63o8k4ia+kXm&#10;NmDspdR/L0HN271eDs3sPcs54y+2waetV0L4cWl1O+ra3LYfYoL+45raMrykoBs2O2etdCVeVQPQ&#10;UwsZLe5gju7aVZYWXMbqdivqMVIjpVGd5e5SxNytWNFKRikqBSIooooQiiiihCKKKKEIooooQiii&#10;ihCKKCMdqMUIRRS4owaEqSilx60uBQiyxoxS4BpSPahFlGAUtFFW1CiiilFIhKKKKKahFFFFCEor&#10;KkApaEtkUUUUJbIpQPagUtIUqWiiimoRRRRQhFAGaOtKBQhAHtS0UUIRRRRQhFLy5oArKkJQsCOx&#10;oBOB3rOsAp5cge9AKFmQOo60oNICe4rFpABj12zSWuhQ3GPEK8N8M6prS8paytJbjDHH3VJr4zfF&#10;74ma9x1xLf6rqWZ7y7umlc7kIpGwA7AYAr7H8Y6QNd0O90uWVY47iJo2cjJCkb181P2ofh1wPw9x&#10;Jp3C/BFusdzdI8l3KDysXDZBJ7DrVwAtgJaeOv2TIwDOM3LT7/ZeetPZrhrG1a6QPOQFXkLBXz1F&#10;SWmW98Jfs0odpIJueRT5cYPXPpT/AEPTkvdSttEgkRJjcqkd1y5wQdyM9fnXTNE0Piv4ha5faX8P&#10;+HI9RutNTkvxM6pHDErhfEaTIWM58u+SewNMIvZrRclaMcZe4NG52XJ9V0e6gDahd6xb21u7BfAK&#10;ly777jsoIxknqemaIIZIpvGsoieR0kRo3PKG9CPQgH64rvHGX7OHxc0Lhy71ibhSC9sbZDNdfYLp&#10;Lt4o+pdlADlF7ty4Hf1rmmgaVY2EOr6tdsRbC1QrGDkB+bBPuCCDUMhMfsyCxVqSklgdZwsq5eXF&#10;lZay9xaSB7y1lBKFsJLE24JPcgbYpzxVYrdQak9qbmKOVY75VALt4RXJK46puTioHiTTv3fqLRid&#10;JofFVVmQbggeUD1GBW3T7rVUt7VLeO4e7sFZ7SZAzpPb5PNBMB90DLFWxjffFRXFwVEQbWIUPoGr&#10;XXD807IEms5uWQu2SpxsOUZB5t+24Htmuj6/qv7v+xi3tUie3t/Ds7kgkku3Y+mCD1qgyX1tPOss&#10;VmiHIRVhHhrITkczocrzMPKcYzj1qbv9SvZuHkt5ZpbhdIuDbrEQeZYGHMmT1yuSpz2OaHam6liI&#10;aCnUWsTXcaLNDFMWlX+II8sgzkYLE9zgj0rp/A16b7heIPEE8KRreSMnnITYgg464z9BXMrGygbT&#10;TqVq7GAyxIFH3gzEkDI2OcHtV94KdoZ/ssz/AMOYcyHcb4JyPdTk/jVaQ2WhCzvBqrRqSxFWng/i&#10;eNI0V0NufxFOVfA28ysRzDoVXaoTUry6gF7cWKmWB9Pe2fw180UhTlywByBg82RtnNX1tJju4re7&#10;hQxmRfCnKDIGdgTnqMntv0qra3olzbXNvciOSCWJ18VwNzgYbpgjoetVjNZy2YKQOjGi061LZWPw&#10;+4ZUgeLaXrWTcpAcoYFyw6Z83MelSmoXlxdcOaTw/pphaScPPGTk5kabKsANs8vXfpkVj9hv9Xgs&#10;tIutKg+1QXcckalOvOMq22cZzn8var1w9wEq3Md74KpHbmeIscnkwpztjIXcb+9RS1IbcXVV1ETY&#10;20/dcv40gub/AFrSVtYneG205YDjJ5Gk85BPcdSM9K6XwXwvc6jPA6xPP47rAGCgrJJlRkMd8AED&#10;I7Zq4Xnw3gn0jT7aKztnkueWS45lPNGFUb8gOcLtj1zV14C16Hgq6WS1tY4j4hDrjJUZ3UE/dGR0&#10;HeliLqwloNgOKuYbgktbm7oXLRf9vNcx40/cHCPj2d9flXUcrQF/vEdeYY2XA9MnHzrm9/qmv8Ty&#10;pc6PZ29vYOq/xjbtK7KclRgeVdvevX/xN4I4R+PcVpqNnpsB4h0flubcArENT5VObSd8HKnYqeoK&#10;4zhiD581/UI+JdXt9B0nRbuC4t0lgitpoGikB5uV5pYc4gj5gyor+ZgOY9QBHPC+icGubqdbqGeJ&#10;zD3cjS0i1xx/jkq/pWo8RwWV5cwcRJNcQwpDLbyWaciqAdvKScjbfHfqKh9faXiTT1W/sUL5YgeM&#10;3K5HmwuNwwGdj2zjNdN//ohqlpp8iLq+kW9yysULQyBix+9hgoUnG2AKpd7w1r/DbK+oW0M1vGp8&#10;aS2PMNtwxOAVwwBz26jvUUBE8ndN3cQB9lTntTRGZ+zQSeOg3UZ8Pfg98SOMb77Rwbw5M1rYowVo&#10;niMchdgW5XlZObbH3c0y1rQOJuA9Tk4V4jsr7TbyJgWguUC80bnZlOcH2I2ODvVu4Z+Icmj3kbXF&#10;44jEgUIvlVBnO2Oldi+I0Fr8Y+C9N1FFkn1jhsm4t5lKmaWDYyQsTu4GA47+U4612mI9mDh8Qkif&#10;ntvpbbe264LA+1zsalcx8OUcCHX32B0Fja17fQLzLpB1pLx5dPtxzhzFIxHISwPXfsRvXQ9B48s9&#10;MX7Lf6fNK7jkMsDCNFOd8nvj2qlcQa7p+gs1rDCk9y2P40eZPMexUdh7mrL8MnsdY4y0iHUIYI0L&#10;KwM4232yV6ferHiIc4NW/McrS5euOHfhzda7w5pupW3GXEFuWUTpHHceQEjbysDtW/UdR4i+Hjwa&#10;fxzcHiLhfVpBZ/bjCBLYu+wE4GzRk7Bh0PXrmuk6HZT2+nQW0d5ERHGqryRbFcdvamHHenR6lwrq&#10;1ndlWils5eYOoIHlO/tjrV4y3fl4LJEdxfjzVb+GF1Jo9xf8DTXCSHS254cNnlicnlHy9K6Su6jH&#10;pXD/AILXUmq2dhxJyO1x+7wlzK+5uIefEbZ9gud9967dE2wAOQRkGkqwM1wkgJy2WZrE1lQaqKZY&#10;0UEUYoQiiilC53oSpKKyxQBjtQiyTcUmKzox3oS2WPKaADnFZUvShFljj8qAPSsvaihLZIQPWlxj&#10;pQNqDQhJ0opc0UISdKDRiihCjKKKKtquilApKWkKWyWiiimosilGKSshQlslFFFFCEUUUUJUopaB&#10;S00oRRRRSIRRRSgZoQgCloooQiiiihCKUUlKN6EJQKWjpWOSxwNh601CU77fjWWQBtTPVdUsdC0m&#10;81rUpTHZ6fby3U7jqI41LMfngVxHQ/jFq/Gd0t8NSbTLGbMkUEThQidlJ6s+MZPrnYCrtLQyVTXP&#10;bo1u5+yoV2IR0OUEFzjsBb46kaLvJBIwpwTWL4j8xIxjvVD4M+Iqavrh0SW4a5hnGLaeQASBwuSj&#10;Y6ggHHoR3zV2nWSUn0yQPwplRSS0kndyi2l0YdidNisTpaZ1wCWnoR+xBHQqB4wuTpOi3mtSAtFB&#10;bvIyA7kgV8peO+N7nXeIb7XtSOZbuZ0BAyVRiQuPTbH4V9NfjlxGOGPh9quomwa4P2d4kXm2DMCA&#10;T7V8pte0a+udTLpdSTWzozFQxA8RfMFIHXocUyV+WNrTxWnTMJkLhwW3hu1eLVF1KUCOQwyhzsW+&#10;6QCv5bV6Q/ZzS44Z0OfVpIow+rzmZuRAC6IAiOT3Plfc+tefOFtDuJIYEikIluGHhHflZpGCKPfc&#10;5r1Jw/FbadaLbW8aiGyjSCFO3LGoUfjjJ+ZqagLw50jTtp8V6H2MwiPEK0SSi4Zr4ngu0aDxj9tk&#10;VI3VJl8quQObBGCu3Y9x3rxj8b9J07gz4r8W8P2Nuq2E0sd3bW8K8iQ+LEkpiCjYD+I2B0wB8q9C&#10;cOX14dTkisJ/AuGAeFXHNhwNhzYwB198V5b+OWtXup/Gvi7V52cB9SFs3KR4beBFHEwxjHVCR3wa&#10;0sfYxlPGTvf7Ld7Z4cyiDMg3Pnt9FSOILCBvPHJzeLkAcvNhlPQ9wd608U6ZbBNP1vhaa9tdRiiK&#10;X8KxvDyOpwWUg7qwxv03INP+KtNaJRqNrcq1tft4yPGRygldwVG4IIIPyqEudSuYrtxbtI+SAuW5&#10;iMqM7+hOa5MO2IK8/wC6vcEJgdNW/wBJuzNlrlWSeJnTGV5vOD7qT+BzWemXDWLQi7mZFQxGSSPJ&#10;Mlu2z/Nk9fQDtUiG1CblkgiPOoyQRlRkbjHzz9DWL+ITHKhS3kQYkiXBjJ9R1x1wRSiWycKQ3vZP&#10;ZdOaKwh8F+ZYzzoJMKskRIzt2YEAkdub0rpOk6fPayQyIpaOVUeJ1P3HI2wO5NUfSQmrWM0F2eaS&#10;JvFUquMg7EAdhv8ALBx2q88PyJHYLps7yOIQFXEm6JnK82fMAOxHTeoZXh2i16KkynLzV64duriD&#10;wBNamPDE8qsSrDocjtn36VbpLLTdVjkvYoUeUYMnNnL82AcjsVBO/wAqo+jXUkKtczQsXbJ6nlYE&#10;bYO+f71btBczzIcmDfIePd1z2HrVKRhsu0iwOYNDmjS11ZtP4Ws9N4j0y5Sefmnj87GHmjDJgoR3&#10;9fwq+RW8N3ZHRYZSLm5XJ8gL4ZvMMg4Gx7+tVleI7yCxjiVpHuLfzw3HhggkHYMv4+wzT6PiizVG&#10;jkt3hKN/FaRMOScN4QIzlR/V3BFZbjY2Kx54y0kKy8VahFw9CbDTdVtlnmWKKSdsP5UyQnT7oHmJ&#10;2GAB6Vx2+4oN2VvLKRzBcFnSRwAzgsdyB0z1xS8U8R2+pSSRq6W6xtIHw3SEnJIzjmY7iqvw5ZXn&#10;Et7qt3YiJLGG5jtUy/3VSMtkDYc3mXm9tu1amF1EcEv933T8uX7rT7MV8eFV96gXY4WPTkfLX4rq&#10;nAfHP7quopBKxZCG8vXPrj8665faZpPxMs7jU9Njgt+KBCpF0mEN8ibrHKRjmIxhWO4+VeVI5ZbG&#10;fz78vQgnBFdR4A43kWSOGznkWeIjzDfHv13z06V3UlNT4hEYJAAeB/FuHrkuz7U9l462P9ZTb20P&#10;C3lwK6FNa3Wn2sdrJOVmWGQz+IeYxkY5hy4wDkkVSdftF1SzuNIMAjF5aTW6u26jKYz69xXZEt7H&#10;4k2p1DThHbcQQx8s8L+VbpMY+jbbH6H1rlXElpPasloIpYrq2lLhGXzCRTjlYe+4rgZqWfDan2tH&#10;NNx5bFeP1MWj6adutrOHj9QRxXjvVL2bTNRuNJ1KFopopeVmY7Dtvttvn6YNds+AvxAhs7uGEzLl&#10;QcKSCuRjbrg99jXGuP7luJOINf12E84stTngjwpAkhVkUFgNsqWKk+jAdqacC61Np+sx3FtKYjEx&#10;kIODkDIKnvjBI9e/tXuFHXsxmhbK0C7hYjkeI9cF88zU0fZDtELXETXA+LOPid/MLrnxn+FVloHE&#10;MPEHDsCw6Br8jPDCgLG0uRgyW43xy786f6SR/LULo1tqlrrEdjFcKJLNEdo48Bhg5j9+ufrXXuHt&#10;R0/jvhG64MurmISSqJrSWRiTbXMZPhyewByDjqrGuXcAwaxoPGV1NxNHFDqklwYrq2lbm8HBC8pG&#10;BkHYgqTtg1weLYa/DaiwHsnUfheoxYnS4kHOgPDUevV+ll7s+GnG8PEGkW8ZlRLm3iRJ0lPKytgd&#10;RUT8VOOIdZtLr4XcF6lBd8U61C1u4Q84soH2eaTH3QFJwDuTWs8L8PccaHY6tFBNZXioAXgkMTkD&#10;ZgSOuN9qsXBPw74d4Ihmk0ayC3N9J4k91IA0sjerN1NQvawOzFULPtladPXzWfAPAln8P+G7bQrS&#10;R5RaRqvivuXCrjBqzWriEiPm8gIA9gelOQWKgSR9Nj7imSLyXAiIHKFIU57A7A1AXF9y5ShoaNFK&#10;YoxWu3kLLyt1FbqgOikAWOKTFZ4pCKLossSDQBtS4pcUl0qTHrR0pSKO1F0IxRiloouhJiilopLo&#10;RRRRQhFJS0UISYoxS0UISUhpdqDShCi6KKKuKGyBtWQ+VYishTSlRRRRSIRWQpKUUIS0UUUIRSik&#10;pRQhKKWiimIRRRRQhFKPnSUudqEJaKKKEWRRRRQlsloGAAaMZBoXfHtSJUAE7t+FIzYcYHXY+1ZM&#10;3KPc7CsXQtGVBwcbH3oCFXviTare/DriqykbCz6Ffxkntm3fevnjwpxRqVvYpbQTP5cAY6jbOM/X&#10;8q+h/HbvNwBxE0ShjJot+AD3P2eTY/WvmTw5co2ovb5Qq8QBUnc4xjf13Pr+Vdh2XaCHB2115/23&#10;kMbAWaOI+V16U+DvFNxHxDpl3LKwCXUJdX3yCwDYx0+vrXsZ8I+MZAYj5V4X+HrT20qSRZSQOCT0&#10;O4wQTgdd/oa9e/8AGmm36K+b4QyJ92KymI365YLUna+C8sUg4gg/L8rK/plUf26qn2s5rgPEEH/2&#10;qN+K1mde4XvNCsLEX9xdfwhEoyOU9eY9gM14I/aG4Fufh1xBpz2bxWY8BZfBhQcocHP+GvoFa8Ya&#10;HdLd2GmXlq8tkgeWEThJgp/mKHBwa+f37YHHMWt8fTRaUknJFEFIljyMZ3G/vnBrk5AO5NwvVaYn&#10;vgAVS/h0rcQcUWmqW8eLawd72eMfci5chEPoWfGPYH0ruWkSKgQSzNGVDMV6Ng7Hb0+lUvgnho6B&#10;wnpdjcWkdvqWrxpqV8sMQRk5hmKMhcbqjLn/AFO1dV4auNL5rex1GyhnZSY08VF/igDcKW/m6nBO&#10;DWrhtMWxNsbE6/he8dh4HUdNJKW3uBe3DS9tellKaLcafp8M+ryrG8Onwy3bqAQWjjQu22OoCnt6&#10;HpvXji+1SPiaZ9UeIPe3KmW6Q787k550Y7FvNuPavXfxvsNHtfgXxLPpELWzzQ2sKXENwAjxvdQo&#10;wxvkMpKkA56j5+TLLSVCiNFZnPUA/wCYrG7RzubIyI8Bf46fZYvaap/XVIa0EAc1GNbFLc2V0D4R&#10;OV6KB+FNEisEBENrHIxHLlQSo9s+tXuHhEypzviNj2zn9af6dwAVfnk5ZG6rgYrl3VQCyYMOc7Um&#10;y5qmny6hOI2ne3GcCNOx9zirJp3A1pKBIkTDbdwucn3rp2lcB28ByyKFPXygD/erHbcLWiyI6Rqr&#10;KOXmzjb+9V31hOgWtHh0TNTqVyZODZrYJPBKwcDAURA9Om1EtrJbEoFELMMfd8vN7Dt/au56H8O9&#10;S4tvzpGg6YbqdhksCQsS5+87DIAz9T2zVji/Zo0rT+KNNTjbiC0vtLOZrqysVnilkZcYjMjAYUk+&#10;YjDYGwGchrJy1pkcdArsdRh9JMGzO9rew1J8uvC5A6rzhFfzaTztI9wpk+8qSYjJ67DoO/pVl4W4&#10;guLm8SMlJFcDmCZXA/vXrjjb9mL4Q/ETh7wODNOt+EdaggAsr2wyqEqNkniyVlU9z9/uG7Hy/pvw&#10;+13gjiOTQ+KrGeHUYXZfOmEkwccyOAA69wR2PbpWg6YGHvWG4XX4X2hoMRheKdha9o1a61/HQ6j6&#10;cbXC6LYfwooi8aIo3ZSMhR+GfrURqph1FEiEcZSHm8Lw3PMmTnGB775NSUUNyuB5XUjy53Ire1i0&#10;nch8bnGN/wDO9c+ZLnMVyE7c5uqjDod1qt5BYu/NCjYaUIMgZy2CNsnbJq+aZoWkJp88EOmQwxx5&#10;a2REwrMSAScdyO5G9bNI0W5naKLwxHGrBQSdgD7Y7+tdI07QbIkW8fhqIyCeU8xIHqT1yaBIXFUp&#10;AIguR8VcDsvD0+oPCxNowlMibeRmHOD6gc30qk2N8NOlzZvyhe6dT7Yr1DqVhZ/ZbzS7hI5IJVeN&#10;0kXIMcijI/OvM/G3C0/Cesy2iu0sH/sTY3K5+6QP5huPpnvXd9mMQiex1G/3xqDxtxA8NTbr0K9B&#10;7D4mypgdh07tQSWg8RxA8N7cj0K6n8PeMhNcQXEFw0V7bMG3OC2P+3aujcfW0PFGmT8Y6baMdU06&#10;2+1XaxJj7XFECTyr1MqLuP6lyOoArybY6xJYXSyWszBkOfKd/wAPXf2ru3wo+Itw99Ha3U7QzOwV&#10;CzYJOdiBnb39q1sThZWsIfuOPJZvbTsq8MNbSjVvDpxHgfkvOXw90vTdV0K2l1a25l1ew1G6uC3l&#10;bw7mSORD8wApyNtq5PJw1cCcTzajIEhfmVIh1IO3cem2N+uK9gfGjgSx4T4ph1mysohpPEKM9qI1&#10;URWs4x48GOwBw6DYcrEdFrzJ8XNOGl8YmRWlS1v0S+gQ5Cxs2x6bEBg21Wew9S2KompJeIuBfS4N&#10;j8iPIL5V/qVQyTUkNZCLFpLSba2Iv8iCPErpHw41SysIIp7BWie3IACqfMhI3y3mIOT16MCDiuh/&#10;EPhNeIuHrTjnSIQt9Z3ENpfAfzRsQI3P/S3lz6MPSvOfBnFk9usFpe3k01vFIxQEB8F2BJDNv2Gx&#10;PLkds16x+BGpWXFcN7wZq2JbTUrYQue6tuvQdNz9CPauyx2FtTQSG2rNfJcdgkjaSppH07rtccru&#10;YJFjca6F1tdr2Nl3X4eackegXOnNchLiJbeUcrF2V3iyc/MrVu0U3s0bGWTnCnHKyAY9a558MtO1&#10;K10aeLV7vm1NLkx3Z3AV4v4YVfVQFH4mr7BeWejwTzXspiihja5kYHICKpZj7DANecSHNc89V6a2&#10;Mtdk4jRUj4q/GaDgC8Th7TIorjVXiEknOeaO1Rvu8wG5Y9QvQDc9QKYfCv4j6pxdq5g1G8E4ERfn&#10;IC75G2wAx1rx/wAV8ZarxXxVqHEN5LIJNSunnySejHyKPQKvKB8q6d8H7jU01u1XTWIdpUXcnddg&#10;Qfxp0uWJpj0vbde/M7D0FLgTmlo74D2nEf5cbcgNhbxOq9nKwGJFORnFOw2evWofT55eTwZIWjaM&#10;mNlb1HcH3qTgYlSkgwR0qo4G2q8EuMxy7LdRSA9iaWo0qKSlooQikoooQlooopEIooooQiiiihCK&#10;KKKEIpO1FFKhFIaXNIaUIUZRRRVu6iSjalpBS01CKKKKEJaUbUlZUIRRRRQhFKKSlFCEtLSUtMQi&#10;iiihFkUoBpKyFCWyKKKKEqKWkrIChCWsQTkgetZVjjDH3poQg4DL70Ft+nSsZAwAKnBB60gcnKqR&#10;zEmnWSJjfNFBBf298FNvNbTSBT0I8Nudfw3r5ZaZaXljxJ9mgtbiZkk8LlhiZyRsDt1xtn6Zr6e8&#10;bib/AIR1uaMczxaZdMpBwSRE2w9Ns18wbC7NhrNwYFwgdyud3XzH/wAHJxXV9lwDK+500+64TtwS&#10;2njyt1ObXpYXHrZd94X03W5bcTCKOIoA2WcMxXB64PX8PpXrCw17SYNItQWY4tIpE8Njnl8MeZj2&#10;715R4S1+7u9PtkubhEaRFyx2GyjpjbGSep6euK7UnHnDmg8CWE/FHEWlaDZWyNFNcXUyRvckOwCL&#10;nrkYG1bHamIviY87NNviP2XHf04n7nEp4D/my/8A9rrf/kqp8ZpoeI9DvrxtSj021sVd4NWEeJjI&#10;BnkDjBKnoex3rxbB9u42+ImirdzXEkmq3UZu2kUssFrDlpVTPbkVt/8AUO9dN+Nn7QOk/E/VRwno&#10;urRWfC9nKsZMaNILnB6ggYx/tVd+ER0e+4h1680qU3EWnL9lhkII/wCcwzgHp5YiNvWvPqh/eOyx&#10;+v2HNfRvZrDHYjWw0xGrnD4DU/ILqWoXSXuoTazBDzKCS4DFSqbe3Tp2rdaXIgulaMKQhDK+B5X5&#10;SFYMSCD07EH0pLDTrPUJFjezvZWWTwm8Biqrkbb5659R+tS1xwDcx31va2uoanYzsN4poRICDgjK&#10;gq3YEjc/PpWnRF7QC43PDnbzX0tTx0mHMMDjlvc7addBcqo/HzW7fSeANO4bsA4n12/Fy6eNlYIY&#10;MM3lBwMyMoAx/Ka5fw5ZkqjMMnbBrb8XNduNX+IF9YzXKvaaRIdJs1znCRt/EYk7nmk5233AIHan&#10;vCELOocKeVR95tgBXIY9VioqnObsNB5fvdeR19QKuuklGovYeSs9laSIyhBGTjqymp62sSW5naPf&#10;+k4plBbvMTIxjULgAEnqak4EEcmAq5A/l3zXNvepobqQgtTGqlSgyMbHrUrpulz31zHZ2+JJXPlU&#10;nAA7knsB3NNdOtrnU5RaWkBZ8czHOFjXP3mPQCum8G8N21lbNfSETup5mCKA0rDOF82ML7d+tV6i&#10;obSwGpm0YPmeQ6/TircjhDEZX7D6qa4K0q74YtzFYTiFZyI5ZlzzTsThj/pULkLnHruTVM494mms&#10;+PbAyyTOmovPErE5UADCOx9ynKPnVzvNev3Ywx2jNC8fN43KP4L5wVIB2Gw2wN/XrXNuL4bDUdRt&#10;dQvLQiWxUc7k5TOTy4HdmO46YAJrgf8Aq9TU1GRuuY7D5D5Ll4Y5KiqEgGt11TgziQraXMSyEvPi&#10;NNt1b552rHiSCw17T2i1GzW5VW25jloiNsq38p+Vc04V1jxb0RrPyOcluoBH9Qx0P6davVnqo1FE&#10;0+VzHczMqhuQEyAdQdwO/U+tdHQYrJglaWTatO/h4cQtp8Qoakvfptr64Ki6pod1o0azxK09pIWA&#10;nA+6wP3XxsD+RHT0pNMt1c+JKpdgOblPb3OKuOpaPqOkEGOQzwSqcq25bB35h6VES6YZVaTTlSJy&#10;N4uYAEe3p+ldvLhja2H9Xhzg5p1y8fAc7ct/ErX7lsje9jcC0rO3vJbR1eJDnqSGzv2wKm9A1Pwr&#10;kTOEwWyTzZJ9P1NVSEzIoNxG0bRkIVOzAjpt61vgvPBnUsAEYnJB8wbtmuczlh1VaSEOFlcuItU8&#10;VZZA4LzxhV5dgHBxv81/SuGfFzUAYmuGkH8OeMOMbsv8w+ozXR5Lp5rWZXk5+Rg2Omx6/j/auN/E&#10;t3exuoArSNHzcgzg7Dpn5GpIahzZRI02ITI2PpbSRaFuoI4WUPZ27x88VhEngk7OgzzKd+v5+tWD&#10;SLa6gXLScirv6nr/AJ1/Co/RrjxNOspV8qvbROEG4XKjapa3kDuY/DYg9c17WIM0Aub6A8gPAfRe&#10;xzzS1VLewzObfzsuwWmvzcX/AAo1/hiWRZNSsrZtS0uQoOfxocPygY/pDL7hiK8tfFma44r4Lubj&#10;UbKSDWNGmEyAhY1kgOA6jbbJ5Tv6Gu18A64mlcTQGaXkjEoWTy5DIdmHv5SQfnXDeK4NabiziHQt&#10;Wv2uv3bfT6byMoVGjjYgMSTliUVf/lWLQUsxxeGOA6k36WHvfFtwvlDty+npsNq5p26gEEDfMTZt&#10;v+6xXI9KXUBmeKxMrDzuqFZAhB2z+XptXq39k7ia2n41ghePxnROVUSQS+E5XJOAzEYzjf061zfh&#10;ThvQrR/Hk0SGaRgwL+B4ijHu+cY36DPvXoz4G6BZxcVR39vDawMkLFRDbiMNv0O2Scd/TFek49E2&#10;mwyZzju0jTr4LwbsQ6uxPFGspmf22kOde3+Njpc3uBtZdpWd7HibUp/HDWdy6yMieU+NyAOOb5gH&#10;A9ahfjfr6cOfBzXGtJQt1qUaaYXU9PHbDj6RhxWrj7i23sNTtIzEJoJDFHyjcs5YnAx2GN64X8ce&#10;I7rUNXt+GLyRkh0pftEsQJI8aYZyR2wnLj05jXmTLiMA6EAfsvo/sdhBxnH4mtsWsdndysw6jzdZ&#10;vndchs0WS4CqpXqAckkAV6I/Z70ky69aTSLnw2SUvjoAc5/KuFabo81xciWxljVhsRI2N/nXrz9n&#10;jRI7LQL/AFW5VRJM62i9PKoGWOfc4H0qoQXaeC9z7fYg3D8DlLfedp8dP3XY7jHNIcYY749e4/On&#10;EL55W/qUVHSStByiYkBZQme/KTvTy2fxLbbblG1TEaL5b4pycsfKcYNZAt3oXBQYpfQ1EU5HN7UZ&#10;FKaTakQjJPSgbUmaXJpbIS0ZFJR3pEJaM0lFCEu1IaWkyBQhFG9FBoQk/vS/KkNFKhH1oNJRSoUb&#10;RRRVhRIFZViKyFCEUUUUIS1kKwrIUIS0UUUIRSikoppKFkKWkFLSJQEUUUUJUUopKUUIS0UUUIRW&#10;YGKxFZUhQigg9wR8xXLPjZ8UbrgaTRtC0xljudX8aWWY/wDtwxkLge7M3X0B9apugfFPWluxnVpF&#10;KkKFPmjb2I9Pfr71O2mcWtdz2+i6HCOzlTjMD54HD2Taxvf+OF+d16F67GmsqSpcc8WSvLuo61H8&#10;NcUWHE9qz27KlzFtNCGzj/Uvqv8AhqVLFcgjcD71RFpYbHdYlRTyUshimFnBRPEgN1wjrMUJBZ9O&#10;uUAHdvCbb8a+WN7dInEDyW6RonjMApYhPXGfQ4x9a+r5W1jjNw2ApGXIOMjvn6V8q/iXw/8A8I/E&#10;fXuHH5+XT9SmjRkGXMZYlGHp5SK6Ts04NmkHMfQrju2MIlw9j7atfa//AJmnz/xXU+FJWh0y0SaY&#10;crFIkMrAf/bnvjbb09AK1fGrTuHbyz024HDltq2v6gRbWWQZCiqWGFU7KMsTtucVZuALFf3RaTGz&#10;DOp5ua9KkkgDdQowu2CMDIOasnF3wx0n4g6noF/FqctvdaY7MggleJZcnIRyPMGBGxzvzEd66XtD&#10;E+ehMcYud/z8l5l2NxKnoe0DDUGwILfM+78TYdLrj+i/CXiWx0K50fQokn1WaDkvxJbK6WcbjzyF&#10;h90qNgvc1auB+BdK4P0BkswJWmuDIZuXkJAARduuwVv/AJE13p9L4B4Y4Pura3tP3ZJIhjnEiFDz&#10;48zMerd9645qksYt9JsrOceGYkfmDchwwyMn/wC6vOjT3kjjbxPyGvz2X1f2FqC7FmyHhp8dPpdX&#10;LRfDjgt5U0u0idByyNhm8Vgxw+DurFSAQPTNXe0bTrh4o5Fnj5X8NwHWZomOMEc2SuM5B29e1c3s&#10;NReGZoHhORJykM433wdz16HrVz0S/ia4WTxA3JjmDHYYOcH16munipmmMO3XqeK07zd/jx5+vwvE&#10;R0Oa11K4SUs0trLJFI7jdiGKliD6kHf3q68PRPBCjFQrE7cwJ3rTbWf7wuLm4DA811cB8b8x8Vip&#10;99iKsWnWa27L4qFnC4UjsK8grJAXmy4KBobdTNjAgg/iMSTucdz3NSmn6S965ZCsUaf8yZ9xGD+p&#10;9v8AzSaVZm5BJBSGPBkY/wAo9vU+1dK4W4WmurVdQmiCQ26+JbWzk5kOc8zntn/aoRHDTwGurjli&#10;GgHF5/1H3PD6dBTQxxxGpqDZg+JPIfngpHhfhNvscJjt2ito2DgNgeM2PvO2Nz7dFFWG90tdUnhg&#10;0p/CuAnIgcgF+Xfw3O+N+YBvywajF4vNypOmxrEF/hSxTjKo3p237g5xv36UafetDcP9pkMcDqfE&#10;dxhgMbkEbeg26DJrzTH8bqMQltMMoGgbyCwcQqp6l/tDKBsOX5UPq7y6O5XU7NraSMc8jSbDAG7B&#10;umMfhXNta4lGvagXg2tI9owRgse7t7n8h9asHxo49UwJwzav/wColVBdnB5oolwViJJ+8xCk9woG&#10;dziuX6beoCB4mTkk5PrW52YwZsUIrpR7btug/f6eK6bA8NcIP1cg1O3hz8/orba3JhljltZniljY&#10;FJFOCD67V0nQNcttXsA106Q3qvyTMse226MB2DHrjuK5Nays5UKxB6nO2KmtK1S70+fxopE8QDow&#10;yrA9Vb1G3StDFsNbXR/8m6g/bwKkxKlE7ddwuvpq8N1Cp1mIyxQSCRxgg4zvv0x7ZxsKx1Wwt7jk&#10;vdGmj8AAspLglTgd+4x+Heq/pupRa8iXGnStbXUIHNCWGVJwDv3Qn+bt3qd0WZRdC7DkQq/K4LeV&#10;iD5mBGwHXtjp3NYWGdoKnAZO7uQRu07a9NuoIv8ADVc/DM+gPsna+nDXpw8VHtYysEF5GofYRzqM&#10;lAex9Rj/AAVCPbX+nyoL2LlMzkKV3Rh/pPfb610FbRbuJ55oiAV8oA2Yd236ZG/Teoq4tGty0Nxa&#10;rLCTnnxt+HY16DHPR9pWd/EcsvEc/Hn4/Wy1YqllZ7TdDxCrM6+LARbg46Eg7gVWLvhE8TTuYo1V&#10;0yCG2EuNv0/Or4dFxIoOWtmO5X75z0U+1WbTLSC3UBYSigYAK1jy0stLJklFinSSBgsvNesaRNwz&#10;qP7nmTwxDFGUUHICkZGKzs5hI4CYJ6nJq/8Axz0m0k1PRbkK4kntZI5MAYYLIOXOfTnP5VB8P8OW&#10;t02JI1WFYmZjzDJAHr/evYMJmfU4bFNybbxy6fZejQYrDHgzKp/+LDf/ALbj52Vc1O4m06+inETI&#10;XYElvT2NUX4t6lDe/EPVJ7coBKYCwPm8WUwR87bdd/0rpnHE2mT2UawX0TPA3JyxrnA+mwrll/wR&#10;qWuanLfCSUSTEyOeYrv9Rk7YxXUdmsNqRO6rmjIDQQLi2pI2v0G/VfDH9R+01JVxilbO0ue/O6xB&#10;AADrai43Og6bLDSdQVhzTkDlA5W5yMZODkEEem4AxXpr4SLNALK4M3NLgMcLj0ByB+lcK4Z+GF+k&#10;xaW9tpoDhvDLkZ29OXAO5r0j8MNKe0vonkjBWCMLhR5ehHTt6/Spe09ZandC7kf4Vn+ldE1plr2m&#10;wALRpvceHFSd1Fw1pHEL3Ov3YEdjAZ/FdiWMBbzYHruff0ryfxLrc/EGvX2r3CnnvbmSfBJJTLbL&#10;67DArrvxu4qtNc4tuuG9KkYR6cgg1CTOBJNnmCD1CDb3bPpXFtX06cNm1bkGcFiDyn2JG6H3Oxrh&#10;Je8dEJZNzb6D7WX1T/TPs6zCad9TbWTb/i0OP/udfwAHFWHhDM1yquy4BAxnGM17E+F/2XR+HoLS&#10;9ilEM8olaUrlMgYOT2PM35V5U+EnC2o6prMcL2wQMwOSeYHfbp717V0mxs7bT7a1jUywW0f2dSVy&#10;ZgPvNj3Yk5qjA7PIRwH39fNZn9WcTAZDQNOp9o+A2+alI3+14t5PMOd2L+oOymn+mKVt0jkbmZSV&#10;b6Uxt7OW252xkE8y5/lA/l+XpTi1kEMzsOYiYF8e461ZdqLLxLqpFPLkZ6dKyVg23oa0xSpIPKTn&#10;uD1FbQNyV2qIpwWfWjJpM9qM00IR86M0UUqEvypKKKSyEuaTej6UZ2oQjJo3ozRSoS5pOtGaShCX&#10;60UlFCEUUUUIUbRRRVhRIrIVjWQoQiiiloQkpRRRkUl0LKijNFIlARRRRSJVkKWsRS0IS0UUUIRQ&#10;KKKELKigUUISisqwrInakKFx39pvgC/4r4Nj4k0KEy6tw0ZLhYlXLTWzAeKq43LLyhwO/Kw6mvLX&#10;DHF37wuI4J5AJRurK2M/L0/GvoRjGOm29eHf2k/g9e/DLio8Z8N2pTh3VbgyRmJdrG5Y5aFsbBGO&#10;SnQYJXsMvDzp0XqH9PMYhilOHTaEm7Ttfm0/UefRdA4O4p1LS7+DUILsJLGB22Ydw3qCO1ejuHeI&#10;LHiPTV1G0YA/cmjzkxv3B9vQ9xXifg3ilNRhhdpQJFAB33Ht8q7PwjxbNoVxFd2r84lwJoWbAlXu&#10;h9+pB7fjVxzBUMvxXQ9suzAr2d7CLSDbr0P25Fdy1nxRpcscbAB1wPWvBf7Ymhy8N/GabUYFCxa1&#10;Y294VUEnn8PwycbbcyE+1e74r2z4j0M32nSl4riLKHoykdVI7MDsRXlf9uLhyTWuGuF+NLS2JOnP&#10;Ppl7ICPJz8rwk98c6yD/AO4etW8DkdDWst1Hy/K+ee0NNegngmbY2G/Ahwv4W1v0uuXfDbiwz2Md&#10;nd3CFgiqolnDE4J3XGT0PQ4x79a6xoeogXESrKyFmHKR/Kex36dzXl3gvWZ9Pu+VrhIo5CygugYZ&#10;3xkemetd44a1GecrGJDHKOVl5BkeuxGc+n1r03M2dhuvnnFMNMMgyjXj5a3FtRoR8+RXXuL9d/4o&#10;01eHBboxuLRjezcvOEXdSAT6kbEdjXGr2Dx9eEMKqBFMscPMeVQF2GT9BVj44tviLNwULfgH7N9t&#10;vr63gvpJ2Ilis2cCZ41GzOOvLkbZIyRg2Lgj4atrfEd3fapMbO1Un7KrkBnYtkeU79BXnFZTCkrH&#10;NsS0Am4HAkaDwX0n/TftZA6Olqalwzlwa8Ei9wHa231GvidFCahourp41x9mtpnyW5opg/iHqDjH&#10;lPrv2zT3xdQ02wv750lt2gtpXXnUEM3hlQucdiQQdv1rp13wfb21xPDbyQhgeYI0nnkIGM9Nuh7Y&#10;qC4p4JurjgXXbq2cl7W1WVUBHMVEiM5xnGyhvwqKatFJROcHG4bppxtptbivoKo7QRS05Bt087dV&#10;5ktdNGk309tnIkjjnwB0b7rflymrNY6S91Ii8yoq+aSQ9EX5evoK3poxn1ELFzSO8TcxYdM9M/rU&#10;/p0NmkkdkzruQPDAw0jYG5J+decUVNHPJ3lQf7bd7bnoPueA8lnYNh36xxe/3G7/AI/Ks3CHCEWs&#10;Bc20sWnwDMedjO+ep/vXRLzSZYZE1LRJXjlURxvAkasJAB93lPf0x5uo9KrFpxHb2+jvYwz26z2o&#10;8IMD9xvvNvnpjtjJPSpOyvhrgiaG6Mp5smVVKnK77D5AHHz9q5DtlXS10oJ0ib7LW8ANPrz/AAs7&#10;HKySSQDZjdGjhb9+aYHQ7DUM3kEsNnq/n8KdctBcpzEmJ/Q7kYON+oU9anxfxUnCayaVaWzRaywV&#10;3ilAeO02yrA/zEg5CnpkE9hXR+J73TLHRtQ4ourVEkjg5gQgBuLgjESkdSebGWG5UHJI6eb7qK4m&#10;dri5kaWWUl5HdiWdj1JJ71zGD4O2slNRUe01u3U9eg9cbw4bGKi7pNhw6qs6+XkiknlmeWV25mdi&#10;SzMTksT1JJ70w025U4LHlGcn51Ma3AWtmfG5G1VUGa15ZSDgjJ22r0+jAfHlXp+DMFTT91fW+nwV&#10;6sZ5Ci4J5f7U7tb8i78MkbjeoDTtSTkEakc2xxnfFBu2i1GJgCQeuMZ+tPZSiR+R2gU8OE/qZjDJ&#10;oum6IbiCVbqBnSVPPHIhwc1f9Km/elskciiIWgAljIGC++OUDsx7eufQVS9JdJLaHKHHKNwfxqXW&#10;9Gkut3Aw5u6E5DqeqkehrkcXwxta0huj27H7Hp9N1weI07XudGNwTZXeG+laQiRWR4W+8si8jIP5&#10;cY+m/Sts13DPEQXKj1B3X51A217bzQ/arMEJJ5SuQXjfurD37HvTCa6nUvJGzlGIDEkAAnqPXtWB&#10;hVaaWoMcnslvPnx/ZZ1Gy0uV2gTl9ct47wrE45UPL1wCOwx/erHZcRabZ2pbXbhLaMqcSsScjrjA&#10;3J+VVa0NizvPPbI7BSzkpkEZwqqfxJPviqNxPrUTXbW45SYydh91fQD6V7Ng0cXaW0LwQAL30+XL&#10;+F1dPhrMXcI2AgC2vHyTzjfiSDjDX4Z1tXhtLJDHaiReZyObLPgfzHsO2KarrWnaPZOZiZJJsohZ&#10;tkGOpHT271UZ9R5W52bl59xufyFEN4zJhtw39Qr1mgipqCFkETQGN4X3538fDVdLinZk1uFyYfTP&#10;7oOaW3AudRa/U+asukWK6rbtdNaWrpIuGjRMY9CB1Hz9qS30TSLeXmgsZ15cryIx5VJ69TgD5E/K&#10;oqLUnjXkEmQfen9vrrxKVBDg7EHJH/mtn/q0jgXAADxtbxXgM3/how6RkbJKt+Vu4aAATxIuXZb7&#10;ka9LKy6JDw4ea3e5vLeUthWZFdcj5HNXiw4v0jgPhq91i/uIprmNGW0jQFWuJGB5QAfNgk5J7AGu&#10;aaVd2zTM8IzKi/zEZOfapU6BacQSNFcXTNdMPK7n74x0wa4PHmMmcZZXG3EDj+Ou666HslD2ehZh&#10;tJF/aba7iSTYbki1yTx1Flxf7ZdNJPe3M5kub2d7uaRznmdjlias/DMk7uAWBEhGQBkfh71E8S8N&#10;XGk6lJZyR7IxAzt8tq6F8K+Ery6uItQuIP8A08OGGxwx7ZOK5ievABlJXstTUU2HYaJB7ttDz/ld&#10;f4H0G24c0Y6nFbxm8YKxZVAOfTbsM12HTbaOCxiW2j5SFIVSOq1zW5isv+F7ya9uooXZkgtIzK8b&#10;s3MBkcu5yTgYz0NdM0hl/d0HhQXERReTEmebbYk53OcZz71Hh7XiDO/dxv8AhfL/AGkrjX17pHm5&#10;9fTZO0dWhAO3N1J7MKaTqzzRNCQrKG5lP8wFb/5goYlGJDBhjJrQqNJd+ImTyIVJB71dCwSnsUiO&#10;yuq8vP1HpTumtpCIwoznuSfWnW1RuQEmMYNFBopEqKKKKEIooooQiiiihCKKKKEIooooQiiiihCK&#10;KKKEKNoooqworIpdvWkooS2WVFIDS0l0qKUUlFIhZDalrEUopEJaKKKEIFZVjS5oQsqKQUtCEUUU&#10;UISilrEGsqEIpe1JSg0hQsqY67oek8TaNecPa9ZR3mnahC0FxA42dD+hHUEbggEdKfUUic1zmODm&#10;mxC+enGPCmr/AAe+IF9w1dmSaKB+e0nYYNzatvE47HbY/wCoMKt3DPFfirEouGYDzDoR8s16T+O/&#10;wet/ivwuEsPCh4g0zml024fyh8/egc/0Pjr/ACtg+teJLfUdR4Q1u50nXbK5tLqzdo7iCUYeKQHD&#10;ZHb5jr1pGSmB9x7pX0d2Q7QwdqaIU1Rbv2Cx69R48eR8l6j4H471Dh1ZlCrJbyOC8D7Bj3Ze6tjr&#10;2qza/o2ifEjhXW9CuZZDp2sQvCyhQfs05GY5D6crhWz02NcN0PXoroBRIP4q5U9yMCr3wbxNeaLf&#10;peQMXQgrLGx8rp3U/qD2rVZ7RzsPtcFy3a7sZFiDJJGttJbydpax+l14uOnahotxJZ6nGYrmxu5b&#10;aeFuolVyrpt2ypI+lehPhnJbj7PLqFrbwxnlHjeaSTfPb8Dj502/aA4CuOI/iJDxFwDYpPacQ+FN&#10;eKSB9kuU8srSg/dUqFbO4JzjOantC0OPSLQWNnGJSjAl1QtkgZ2UdPlXcYdWCpjIOl+uoXydi/Y3&#10;EoXOe6F4EdhcsNiRsL6DXlfwV+XU9PsYTJZxM/MOcSyFTgb4AXcDtgkk7Zpnca9Ha3dte2MkofIZ&#10;g4GQe5BqQ03TdJt9NS/1u4YCNCFhQchJPoNvzqtanHarNyW1rIsfPkCV8sV9fT8KWKSAvLSCbbng&#10;fXQLWw3+lnaKsY2upmN4ENPskag3H1Nzew4nRdVh4hg1OQXNzbxmHwo8HnwY8nJPMMEn5U5htmS7&#10;kFuyzQ4ILHlePlYbh1PUb47/ACrlE/EIgsnt44nVzHynzYxyjrv79qZW3xBv4IIoFm/hSRB3IP3m&#10;2I+mMfiK5uppXNcWxCwOljtbTVfTFL2erxTMGXW1iOumtr+PRdLXg/4fyXc62lmll4vlzCzOqsOu&#10;ckhFz2x3FVz4k8H6bwzosl9aWqsyJiHUA3MYjnIDAHp9MH2qMtOPfszPbIsbQSt5nzuDjqSPz+VP&#10;/wB+zXU8OlrOJ7G9ZbZkkc80bMQBjrkHcYO29Y02BWic+1owLkcNOdrfNWYqDEKIjMSGDWxOhHHa&#10;1vA7rl/D15rDXktjeWkh+0DmwX8qkAgyFeuRuVPTsa6PoE+qTTmW4aLlYAidIxGsSovmyxOF2BJY&#10;bYqSn4Dt7pYp9Ahdb2OMRHyjnKj+n323B2JPbqfLvxe+LXEurXT8D8B2k0fD1k/h3d/GxH72lXGS&#10;ObzLACNl6sRkkjArw2u73H6sxxtA5ngBzHU22G/Gw1WHWVDax/eOAzHcAbeHILrnHvH1nr13Fp+n&#10;z8+mWrP4LE/86QnzSkHt2XO+MnvVPe6gZjmQHtua4kvFvEVrIq3umTIq9crnP1Jqcs+K5pZVMy+F&#10;jpkHB+e+36VvQ0DaSIRR7BWqeZjGhjdF0O9KSpyHrnqKqHFURgNvHCUHMGVQxxvipCPWHZ415g2Q&#10;Cd+g9ar3G1yHntrhuRowcgHJx+HWrtH7MoXZdl5T/wBRjbfRbtJvRlX5wHjblKk5IIO4rLUdQX7V&#10;40Ui864bc7d9j6VXbS6jSd0gB5kJTIbIbB2O+/TrnfNa5797e8lgnnjRJo8O7qCuBuBuDjJ2z2rb&#10;DbOuvSGRiGrzOPgu+6FxHC2lROhPMqgEDtt3p6dchCM8snUZO+/0riXDHENzHBLac4WS3kEDpkFj&#10;nofkAPzqam1O+mXw4g7bEcwPasGsgLJSeeq8u7SUZoK97eDvaHgfwbjyV7k+Ksug3HNaoGUYDKd1&#10;kA3ww9PftU9wn8XOGOP9XtuFbZZtO1yeOSSKKU88E4RcsEcHIblyeRhkhTgmuIXGk3N9zfbrgrHy&#10;4wvlwPc1FwfEL4UfD2+gvbjjDS7XULKVZYnilE0scinIOFyc57VkVuD0+INvl/uDYj5X5jp8Fysz&#10;yDmJA8V6m481+00XSxBp0SyTSp4UTHPKAdyxI2yNvxzXJGu2cFy5YHOSe5zTtvipwT8X+Hk13gfW&#10;ILtrC4e21G3jyrWkrgMishAIVgGKNjDAEdVYCFeVlblXGAvU4r1fsLTto8IDbHOSc199NAPvZev9&#10;kIYHYYySI3ve58CRZZy3B5nbO6ADf67Ctq3Z5hk7e+9MUuI/Fw2CZk2DevpWBV3dWic8rbovuP8A&#10;BtXSd88brrTEDoVKRTOzjz4AzgEYyB3z+NPkmBX7xABzt61EQueUBzg55dq3JKyABtselWXOJjsq&#10;z4VOW10F5GLFVBySOo9xVps4jJ4c1u4naTHnLHf5Z6VQ4ZvUnftmrNw7qQjlSOd8KCDknpVSoc2a&#10;MA7jisfEKd2TM3guvcJ8F2vE8kdrxPpkVxbjy+Lgh1+R/wB9qvZ+HEvD8Qg0ie1nsGZQWb+HJEnc&#10;sM4YAem/tUNwprkU9lZpp9zCsgYtKHB84xjqD1H+9dJ024vynhz29lIQMcyzdvXBWuExGn72W8jd&#10;Omm35XiGO19a2UtLrM/1O3jrt5LTPaK+q6ToNnGGt7L/ANZcEnZQgxEv4nP0q0om2WBJO/Wo/TdO&#10;+wyTyySLJJO5ZnHp2H0FSRcnyrnNaJdmAy7Ly54Icb7rTPGWic8pPtWiBVeQJEOVAOZvc+lOZCxU&#10;xr322pYkSNOQADFLewTUvLyqCoxvWWc0dfpR3pqEfOiiihCKKKKEIooooQiiiihCKKKKEIooooQi&#10;iiihCKKKKEKMzS1hWQNWExLRRRSXQilBzSUA4pELKiiikQilFJSihCyopAaWhCKKKKEJQayrClB3&#10;oQsqKKKEIpQfWkooKFlRQKKahZClrEVlQlAWdeZv2vPhXBd28HxV0myDXloEtNSCJnxI84ilYDqR&#10;nlyf9NemB0rRqGnWWrWNxpmpWsdza3UbQzQyDKuhGCDUbhcWWvguKy4LXR1sO7TqOY4jzH5Xza0X&#10;iCWxnS1nZ2YtgdxjAx1Prt2+tdb4a1g3JgHiiMggsWPYe++2abfH34AX/BOq/vfh4NLoN8+Inckt&#10;at1aNiOu2Sv9QBHUVSuEbjUbYhnVjFFI0aTvGVEmDgcoPcjBz70tLViKQMedeXrgvpqnxOg7SUgm&#10;pXg3G3EHiCOY/i4Xa1EWpwokaDmkIKb4JIG/TrT63tv3bbeHp5USDP3zuMDJI7H/ADeqVpeqySQF&#10;kDeHGCSqkA474J6HGT+tWa31JYYRMomhjXnjw2H5k3AxvtkYIxketdbhEDrl/wCVzlZRvZ/bOovt&#10;1Tq6ueeXxZgkiBuUmXmCttnzEAgb9u9Rdy4DB45C7qPMrqWKnbfA7YPXYH2p9LcJGTEl3MVLJ4WJ&#10;TGNiSAuwJ6Yxsf0qGad76FWtr90B5lLPLz7EbjPr12OQMdq6IC55BFPH0sFAcR6qYea2iEmXjZsc&#10;u6EbY2O43yD6VX73NlHFLcToqSIg5Qvfl6HIO/bY9M9cVP8AF0MFkksChoS0I82wLEklSCO/kbYj&#10;G6+tUviy5klsYVjLMxdiOVNyozjYbHqOmO+1VauMAFxOy6/DoxIxmQaFWC1v0mhEMUoGAq5GBynH&#10;UdB3HUd6sOh8SpoOtadqGoErFFLiU8u2MYIOcb46Y671zHQtV1O3vUtbaykZpLhRhhgcuQDudscv&#10;9qtVha6prd6thrVr9jtBd+Az+IvNhPMGbfB64GOv4VhYliUMVBJ318liDbrpbxKr45TMgppHSkBt&#10;ueuu/wCFZfjx+0LY/BP4ZwXOnwTalrfF7fY9Bs7dsztGUHjTHYnEYGAe7OnU5NeR+JPiR8UeEdFg&#10;1/UfhJFZ2VyyxJHNfASDIBBKAZA3FXX48cPcf6t8TLf4naUPJoka2OjWPJ5bOyjJ5R/1yMWdz3LY&#10;6KKZcY/GSw454GPD2s2UnDXEljlrW7uLUOrScpBUMRgcwzudwcV5XhGG0sUZdI32nG5125DTTQb9&#10;brwCsnqo3ukg0BPIXtwuuO6n+0vfWF2+m63wLCsvlJ8HUObY7gHK4zirLwf8cfh9xPeR2FxazaTd&#10;yDAS6VeRj6CRdvxxXBNQ4dvftTvcaZqkt0X5udYy6vvsc75GKs3AfDElleTa1rOiXbsqMlpbrCTu&#10;3VmPQbdq1ZcOpctxp5qODEawvsfa8l6wt5bdOTlOVfBU5zt2plxRZAiynKycviY50bHLt6Vz34Xa&#10;vqcmp3HDV6Lj7O0X2iz8aJgYWB80YJ7dwK67cWc2p6ObeP8A58ZDoT0yKwwP00+UnzXeYFWiKojm&#10;Jy308Li3y3VIkt1s794YsEFQwbG/Xetur20LqkIjLNJG3N3O1PtZ02S5aPUIIJEZBiQdwRWNho17&#10;q+o2S27kkuVDAZzvuCPXFa8Tg5tydl6pSkVsLJCfcFn/AJP1Tjhbho6ZaSardSeI1wMpzL91ad3+&#10;v6foumzajf3Ait4hk46seyj1J9KvmvaEttZpbBCAqhQMVyL4h8G6rr8um2Ng0C21s7TziZju/wDL&#10;t3xvWG+T9RN7Z0+y8qxDEJq6QzSHMdh4cFz34l23HPxA4Q1XV4bi4t9Mt1V1s7ZiGaIHJZiPvHH0&#10;rz3faQtnbWP2PT3SaTzzsxDK2TscAeX03r2roOkcUaPbSWaa1ZmKRSrRNbAqwI+78qrdp+y5pGt6&#10;k91capqFjbTS8z21rIgQA74UupK710FPV08DcrdAuHqsOq53l7xcrlHwH1HjeX4lcOWHDN0qy6hO&#10;LO/iNumHtM8zrIQAWUAcwbqrAEe/q/W9OuLPUJrSKWCVLdiPERsq69M47EbZqe+EnwA4K4CEk+k6&#10;etrdXA8Oe8luWuLp487hXwAoPoAK6h8R+F9Eg+GRexs1SfTruCRbhzmTkkYI4z6HKHHqua0MOxlp&#10;qG04OjyB57Bd52Br6rA6sU0msUpAt/q46Bw8diPPgvP0lsWnQmZsqeYbdWA3/GnCoxYDmHMSXU9M&#10;Njt71le2s8To0c+f5mBXIOa1pzqOWQYKk4I6Guv7rJvcevNe8581lvDt4IbGeVgz/wCoj0x9DTmC&#10;VpYxI0ZUnfDDB+oporFYXBb7vmyTuB6/lW6CTIxnO5H1HatAHM0Ndqons1un8ZVsjkAHrTm2gcv/&#10;AAp2T32/Wo0OQwGQBncVIWrEYUYJPTeqVQwN3CqStIGi6p8ONOvp/FLcRywsyERqsak83brXZtLk&#10;lktbR14mlkkQcsmbaMEsPTf6V5z4bv7mGRJPMOQjcHGK6NwvrV5dQK63bQediV5AW+91AxVD9E2r&#10;cSLDb8dV5d2kwyWeR0pcLf8AlH4JXofR76O5hEaP4jIoBLEczH1OPwp/mToICMd81zbgHU2j1htP&#10;JbluQS7sSSTjIJPY52AFdOglEvMo++hww/Q1kVFO6ilMJ2sCPP8AdeJ43QGjnIG26wWQHbGD7is1&#10;VWzvmmNrr2h6hfS6bY6xZT3cRKtDHOrOpHUYB6jbI7Zp+qFdtwRUd1kSRSRG0jSPEWQfLQPWlIpK&#10;FGiiiihCKKKKEIooooQiiiihCKKKKEIooooQiiignFCEUGkJxSZoQoyl3pKKsJiyB96WsRS0xCWi&#10;iihCUGlBzWNKDQhLRRRQhFZA1jSihCyooFFCEUUUUXQl+lZVjQDtSXQsqKQGlpEIHWsqxrIdKE4B&#10;FZ1hWY6UJUq1lWK1lTShUj41xWEvw31UX0KzFTC9vGceacSAoN9vXr2zXknXJ5bspb38a28I/iCN&#10;HDM3oDjZR9a9F/tEa46Wmm8PW8qCRue+lRx5WABRAf8A5OfoK8watFq32pggs1JAPMJGYb+mwqCG&#10;nbVVoAGoC9k/pfTNc5znnXVw6bC4/g9NVNWGqwW0DKByKox026dPzqz2WrSMEtAIpfEUkQxvlgD0&#10;cEYyNs+o369ufaXoF1cyA3+oS7n/AJUA8Pm+u5q/6NZabplv/wClto/DjRmcD7y4GSTkgnBHf1HW&#10;vR8Pjkjjs0Dhx+wuvS8Ujp2bau9cfXipT93Jdw/adSY8wG0Y6nJB85JPrjGe+9ap7xYkECOGACyR&#10;vyDw2GOjDofQj139qdPP4kEiiTnjdMJyscjPUgjp9f8AzDzNH9qWSGRpY5OXeJFcseUttkfQg43A&#10;74q/G0tNzqVhQtdITn4fBRfE+kyX0aSXNzcCIRqohRuXyjICtjqQcYHoBURc2NkNGsUEICFvL5js&#10;Dk9e/f8AKrBrUv22waJQrJMyqjLuDlwSR0I3JztnbemxtlcQBmjIthkryHdie4+hIz3qOWNpJO5s&#10;tumneyJocdj9v3TXReFb65urS8jghgELMJWduUkdM8hGRj6VNS2Vva6hFHe8st2siuigeRWyoJGw&#10;3wDtvS8NTTCbDglZ3aPKAkcw779iAaujaXb6jFI80EaNAmUnzvEQP07EfWs6qw5lRTvhkcfa5c1z&#10;/aCqmex0Z5afFUnW7G2vUPNscda5dxR8P9C1BzJcWcMzNk+ZAcfSupajBKrMg2K7ZByCPUGqvqEE&#10;h5hyb9ia8IMskDyw6EaHoVxv6djtwuQXfw90a2kMsFpGpXGMJ93A7Vg2nLZoIrdGbA22q/3lo7Eq&#10;UOTWmLRNw0iYFP8A1TnD2ipBBGwaBVbQtCuJZ1u7peXwz5fWrjp1gokLBfK3tUlYaTFyjkXOfapS&#10;DTmjGQoAxUTnFya0e1YKOGhW184tmiGH22FXvhP4Y2OmQLqEVghcjAm5Rmozh6xkl1BOWEyEtsO1&#10;eheFLO9g05Q1nC6YAKtsPn6dKkhL3HIDopauslpYMrXaHcXtdcK4h4cdyyCPzCua8R8KvMSpDxk9&#10;HHSvYep8B294JbiduUAdUTA+lc64l+HTCzkmhiMoUAsSvTPQUSQOjWfT1kUh0K8tR6PqGnSETAso&#10;39c1atInAVV5SD7bVcLjhkiUxPDkenL0p9p3w+a4YSLyqvt1NVnSEiy2g5ttVp4eu2LoXDNynABa&#10;t3xM4knm02DhmGRVjZlubtVxklf+Wh/Hmx/01Y5tM0TgrSZNa1ZgFTaOI/eml/ljUd98Z9BkmuUX&#10;0k18Zbu5fnnuGMkrdix613fYfAnVk5xCcWYz3erv/wCd/Gy3uzdPHUVveuF8mvnw+G/jZV++j5oo&#10;nCYAA2prKocHmBC7ZOPw/Opa9jLKE27gHPTao105y8YIw45SCTkfSvQqmEtcQAvVYJMzU3Vis3hs&#10;NsFcdiCetYQlonlgGcwkEH1XsfyIou43ktRJFhZFcEFh3B7/AErVdyYMV+FyjDlkA38v/Y/pUT43&#10;RAE+r/hWgMylPK53xg4xj0xmn9qy8wLllOcA4qMBI5c4yc436f51qQtR4rqi4UkjFQ1AGUqlMPZV&#10;k027W1YMoZ2G2CNicV0jgK0bDXDh1Odo8jmydzsNuvSqJY6UysnNuP52NdM4EubWwm5IwTJgcuNw&#10;PlWCzEmRgtj3PFcHj8w/Tu7vUq72GoDT3juJ42t5Vm5gHU85zsq+1WzjTQX484EudL0/U59Nu7uJ&#10;Ht7iN2TknU5UPgjmjJGGU7FSe9VoRJf3cIuecsxBCls8o7/LpV5t7gvaeHGFUrIEVBsBjf8AKqmK&#10;OjmjaTvx8OS8hxKQxyRzRaPab3XiIale8OX8lpLNJpuq6dcPbXkQco8NyjYyCOhIGMjr5TXefgh+&#10;0Mk5XhD4gakZZeflsdTduYsuCSs7E9R2bv3qk/tjcHixv9P490OJReXSG01KEYAulQDkf/rx5ffC&#10;9xXlq04/On30dzHL40SuMOf6l35WHZ13yP8AvjzulrpcHqZIL5mHn8j5ajwuOC60SUmPUQbXsu14&#10;0P8Ak0jS4PjuOI31svq9aXdrf2sV9Y3UVzbTDmjmhcOjj1BGxrZXlf8AZP8AiDdcQ8US2tnqU02m&#10;3tnI81sZCy28y4IYJ0UHLbjua9UsMe4O4PrXdxvbLGyVh0cL+GpBHkQfHdeW9oMG/wCi1XcNfnaQ&#10;HA9Dz6ixHzWNFFFPWEiikO1JmhCyzRSZpM0IWVFY5ozQhZUVjmjJNCFlQaxHWjOaE4Jc0ZpKKEiK&#10;KKKEijKKBvRU10xFKD2pKKRCzorEVlQhFFFFCEoNLWNKDQhLRRRQhKDWWawpc9qELKikzS5pqcEU&#10;UUUJUoOKyrCsh0oSWS0q0lKtCVLWY6ViKyoQsh0pRknA6mkFNNc1D9z6Jf6qx5fsltJMCR/Mqkj8&#10;8U3cpzGl7g0bleZ/jJqsl/xjf3hcFI7l7WIlscojAUAHpuQdu+a5nqpkmVLlWyTkeVTzKe1Wvia2&#10;uLrTZWmKyyJ/EkB3LHOSfnkk/WqjLKZrRYkmWUMD5sbr7H3qnRuvUd4w66/Be5djqb9NOO61sNfC&#10;1uXE2PwUfDekyGGeQ+FurNjlK56EEYww61atKmbx5Hu3mkkJRyYpHcg9OdB1wRnJ3qrx27iRjzlt&#10;8EKCMYx6dPWrBoty00JiSJnm3ZW8MKwITPUHcZx7+1eo4Y/vImk8QvSa5rXR3arTZ28ySxIoaPxl&#10;2V1bmz7dux2zURrjqkF1GG5zJNEI84UxsTglu+Mb9Djl61JW95fpHDLLbqqhgrJGxc7cx7HrsNtw&#10;fbJFRuvRhuI7CzjLmOONr8jGBnIVe3cBzv0yferUhLQSFg0wPf8Atcr/AA1/ZJeLCbSytI2MfhAS&#10;yYYAqDnlOB13zufn3rOW45bFZlRQJpOZewCYOBjbG9Rcl5FKDgSL9tcKVAAKqEGeXmGGGcDAJ2+V&#10;Onvma0j3B5ETqQc42x0H+Hv1pAQBcq4YXANuOP1/f6KX0blVIEiUofEJIJ6MDv137fhnrV+0GN76&#10;OV5cYlyrYOMg7Y9um34VzjRZISAFkygACbkkHvvv0zV+4YnVJ0iO2WyQDjJ7H5etMmbkjNt91zuM&#10;sOVxbuq7LZqjy20qDmt3MR6AAjOAf7VG3elxMDhCPY1epdN0ziuaS7t7loZJW3ZfMrgbBsfICox9&#10;BuP3j9ka6i8MRiSRlQ5G+MY7EkH6CuQxzsnS43MauB/dyke0LXBPPoeo35XXIDO15Yd77clRJ9GR&#10;fNyD6imMunBWHMowK7E/A2lPEsh1EFcbkJjP54qu8QcCSRwmfTbwzqN8KmcDsSOv61xkvY2vYP7J&#10;a/oCQf8A1AD5pO/YPeKplnaoFOwwKdpbiUhEHtWtEu7SUxXUPKgOOcbqfkf96ldNVDKHCjlFc3NT&#10;TU7zFO0tcOBFipGkXuNlP8JcOrLICyuuGBPKcHrmu86BZBrdAwLLsSM1zbhYxMgK8uRjA/tXVeHn&#10;VIxnoRtVugY0PuVh47O4ssOCeTQBWMeDykZxmoTWobdbZg3KgHnZjgAfMnaqvx18feC+G5HsNIb9&#10;938Z5GW3cCBG6YaTfJ9lB+YrzvxV8S+KviBqTnUL5hanHhWcBKwxg9ML/Mdty2Tn02rv8O7FV2Ke&#10;1L/aj/2cNfJuhPnYdVi0cMtw92nrkuicX8R8JwXTQR3sMzg4YWg8Tf0yNh+NU/UPiPHpZVLDTcc5&#10;5UM8mAuPUL/vUPbcOXR5JnkAyxyD0GR/vTPiThm4m0ueeIiSeIeIsYzuV7fUbfhXTUPYjsxTyBkz&#10;zK48S6wv4NsPiSutjqnNaAAojiviDU9bWXU9XvGuJFKmJeUBEXm3VF6Dpv3Oe9GnotzZF+vIeU49&#10;KbavYvdaCZLCQMLi3VozjJViuR1+h+hpvwJrVpf8OpdHIknVhNFjeKVW5XT6MDVvFJY8PpctPbID&#10;YAC1ulht9123Z2qhBDIh7ZOo6LfdWioC4yQOgNRJh5Z5EAO+433996nJbgElTjcb+1R1z4a3KOu/&#10;Om+PWqdPX968Bx15r0ene4aFRU1svKxXYuwBOcdvX8ab+DFNYSQsgZGBBH1INSOS8UqnykHHTFNV&#10;XKHKjlPMp+fWllmj912y0mPNrFM9HuZZ9OhEzFpIHaCVj1JVsAn3I5T9atnDsUFxc4kXmwOYCqHp&#10;F1y67qFirnwnWN1BAGH8wO/uAv1FXnh+FlnBQjIOTWPX1DRTnKd/t+VWxH2YnWV6t5LcIY+XBPrU&#10;1pE0qOqiRUHQHpiqs4aXzKd/QGnNrem1lBJI6HrmuIdMGuuvP6gseS2+67Bod5dlQUnEgB5mZu9d&#10;B0C8N5bCU82YmwTj1HUfOuO6RxLJHZpyvzNjA5h0+dSth8QF0vTrwSTArCPEdwQAxxsoHv069Ktz&#10;1He0znjguFxTCZZw4tbsVAftNajDq9qdGLc4jh5CucgOxzj54xXgrjvQLiw1GW8s7hkkkJ8SN/Mk&#10;2P6h3PvnNeruINbbXzcavesVhyxhyf8AmN3b5DoK4Jx9DHPI7kYTf6d65U5XX71t7q7QmOlhFNI2&#10;7R9eYPD0Cut//ht3P2vj7innW8ikhsYwWD/wNyfLnG7d8Ht619EwqugDAHavIv7FHw91bgLgO9uN&#10;Ys/sWpcT3H223glkTxJLdUHhkrjy8wG2SDlvpXq/Tb6K7gWSPsMEHYit6mcKVsdPyb9SSR5E2K8/&#10;7THvKq7dQ0AfU/UkeIW14GXdNx6d61E4p6DmsJIUk3Ox9RWq2S+65cs5JnRWUkTxncbetY1Le6jI&#10;siiiihIiiiihCKKKKEIopKKEqWik96M0JEtIaTNJmhCjQayrClBqVMWVFFFCEUoJpKKELIGlrDNZ&#10;ZHrQhLRRRQhLzUoNY0UIWVFIDS0IRSg0lFIUoWeR60ViDilBzSJyWlFJRQhZ0q0lKtCFkOtRPFHE&#10;1jwtpdxqd4y4giMpDHAwP96k5ZkgjaWToo/H2ri37ROqy2nwf431lmMn2HTBdNH/AEqJFywPYgdB&#10;3APrVOqqe5s1u5VukgEzxn93iuM/FP8AbL4mtLuW34XlisrderOBlV/mYn5YGPU1Wvhfxr8T+JLC&#10;61Pi3iXUJLW9bnt7GSQhXUsG5mX02AA9yfSuA8HaVccYaydd1hOezjk54oWORM4OQW9VHYdzvXoX&#10;QJWBRfE5efdWI6Edv0rM/VSsZme7Xl+V6DTRxwRgRNAvsLD4nmeV/FWjU7tby2aIyeR4jt35u2R+&#10;RqmTsI8FOdXzvjfJ96ntRdQrTICGBxJH6H1H+b1Wrsp4/gtJlH8wIbpVygxCOKHI7fbqvScAxOkp&#10;qJrD721rak/vdSGiNHdSksSWBHNGBgkb75/w1b9OgS2KpypHyeYKpyxJO+QPTP3vc1TLeDwhzRQq&#10;2CSGYnp6b9atWjTI3K8chKhQ7cr4Hy+m3/eu/wCzuKsqosjG2I0Wk6rbiMHfxggaix4WU2YI4vC8&#10;QXJWSUFnY7lx0by5xnl68o7ZG+ap+t6yIeMdVjIUPYWkFshVNt42kIAJ2z4g+v5XV5QXWLkkMeeV&#10;csWOe4J/vXG9fvRNxffTJIQNRy5Kg8rIrco698cvX06VuVUgjYJBwOvrxU2CU/6mV+fbL9x9gVYo&#10;Z5SIkSWR1ii5sHbBAOCMd8evtWq71NIYoVZpSG5Bn12XmG/sB17io2LUmNxcPIw5mRRuMYAXFR01&#10;0rogBBVoyRjvgfn0rCNcS8tvzst1tN7ftK7aBfYnZlx4bNnK7kbmrLc8QPpdhe6iZGxZ2ks6k9yE&#10;OPzxXM9G1uK3s5p3OOSJiSdtwD1zv1rXxdxJNc6DNY2gy9z9nttt9mkUsPqFI+tVY8aeycNk90Ln&#10;8UhZmJtcLoPDPGy6NpYV7gg21ugZmPUqo5vz/WnmhcfrI8k0suZrhzI/mGd+2+NgNhXn2/1i/SJE&#10;kRk8VlWQnIGMgnr8jWy24kNqxyGLMObnXP69q6KlrInRHTMTxXntXUA1TnkW5XHBenDxXLcpyfaH&#10;83VV38o2x+NTFprYhiXPNj7xxsSPTPudvoa80afx/ewOEimHKNgC+ck1bNP+JVu4EVw/IANjy8wI&#10;G2/51rxU0NVHdunRZNSe90XedOa01Dltp7eGbPVZEG+d8Zqt8Q6emh6pNBbw+HA+JI1AJ5QRnGe/&#10;pUXwvxpp/jxSc3iICoDA7Aenv8utO+IeLLLVb6Z4WUMFCKcdCO9ZFZhMFZMaapZmYR5jqOI8VA+N&#10;0IzsUtwzr/hSKsj4zv12xUFxz8WtR4kt30PQrx4NGTKTSRMQ96e+4/8Ab9B/N1O2BXMPiLxRq2g6&#10;Ips1UR39zHZzEk/w0kJBwfcgKfZjUVw5cXawKZDJysATjIHT8vTFY2FdkYOzNRJW1DhJY/2xyG+Y&#10;8M19BwFi7cizKioZUhoAseP7K6Q6T9uAVk5VTGAB39/rTO1T9xapy3EicysSB150YZH4EH86WLXj&#10;FGBzBNsEdKjNW4njmyi8rS/+22N8+nrWvN2pf3b2Sx3a4W3/AGToaMe8CrXd8WQovMknNgbjpy/+&#10;Khbjj228V4Gbmz5lIz+v+dqhrfStd1cieW2FrA3R7kiPI9gdz+FLcaDoVsANQ1a4uCTgrBCOUH/q&#10;cj8QK5Gq7RYbFtoeV7q6xjRpv81F/wDFSRXNxa2/P4WDPChGPKSeZB8mzt25hWnhp7CPWruCzGLb&#10;WR9phHURXQHnX251APzU+tWuy4b4XneOY2U8jJuDLPntj+UAbjtVhs+HOHkTkj05EBIbKOylSOhB&#10;7HpXMV3aeKozNZexV+BklNI2eG4cPD8rnz3Lq8Yc4JYwt/1f5j8aazXJ8ReZxzI2MdMg7fqK6JxB&#10;wpw5MskgvZIrmZQREoDszjcN2wfeqpecGaozJqVnEbiMkK/hjJ+fKfetrC3VNXCJ42Et52K9ewzF&#10;oqyFskgyE8/seKhFmYyTptkosi/hj/am1lepcQhl3U+cE/586dXmkarZXCK1nMrx86kNEQOUjmXf&#10;HqMVBWXPaahNpzqoS4BmsmJ++cnniJ7NucDvuPSpqmaQP1utnvmf47KPdzDq+oyRYDxiOUb7d6v/&#10;AAzqHjQxX65VXHM3Ntj1/OqJ9mEuoXk0bgeJEiBXBDZBJKkfykZ71I6Nra2mlR2ksjrIjFCD1DZ2&#10;Hy7Z9qzpZXd2WOO6q1D80Za47rqcFwJZd2yoGSR/esbm6Ck5wV6A1SrDilba3UFzzMMnAOQf8/vU&#10;XqnFV7cv4VpaSsxOxI5Bj5msCeCRpuBpzXD1mGTxyF7R7PPVdHXjS3sIDDLchI13PvVW1DjabiSZ&#10;o4ZGi0aN8s3Ny/aGAxyj/T1yfpVEvzKR4msXS8h38CInDegJ6n5DFS+nac13Gt1rObOxQDw7ceVp&#10;B2z6D2qN1Q9kRiGxVKqrWwxd2xt78fx+VP3Gtya1GWiUrYwDl5yMBiOir7Duae/DD4Zpx9xVJqms&#10;O0ei6HLHc3QMPOLh+bmEJzsAQNyfYd6y4T4a1f4jatBo+kWc1vpUbcl1eJHiK3QDOM9OY7ADOd81&#10;6U4ZfTfh7qqcKRcO2mn2zEHxGXnhvMriRjKScgk756dxis/vI6e00vE6ePM9B81xFdViAER+9yHA&#10;evVlJWzzmGPifSbSOFbMut3ZwnYW3OTHMg7gDZ8AEEA42roOmat9ug/fmkgSOV57iEdZMDdlA/mG&#10;2V77EdRmiS2snAepR6lYySy6FcTELJjnaydsfw5B3Ug4B/mAHcAl9axzaFPLxHwo7S6bIRNd2CNz&#10;fZcj/mRnGTGfYZXcdMgQyVozkgW4kcWn/ZvMc/PqFzVYWT6sGh2/B+38X6nZahBewia2kSQY35Tm&#10;nSuGHMDkVT7LUbfVFTVNAnBnYBpbdcKJs9SOyv8Ak35id06+W6UyKeSTmIdGBB5umCD0P+H1rWpM&#10;Qz2aflsfD7j7WvgSwZdR69c1K7EYPQ03lturR/hW1XDZx1GxHcVlzAb7Y9a12T8VULeBTDODgjFG&#10;RTySFJRk7H1ptLbvHvjK+oq214conNIWGRSZFJRT01ZZpM1qllCDrTcXi8+C1Nc8MFynNbdSKR81&#10;bhbDG9abSUOKeA1W7/MdFJkstJtV7GtMlu6dN6fUnXrUoeUhaCo2inVxB/OtNCalBvsoiLKNoooq&#10;ZRpQaXNY0oNCFlRSA0tCEUUUUISg0tY0ZoQs6KTOaWhCKUGkopClWVFYg1kDSJQilBpKKEqzopAa&#10;WhCyrIEAEk4A3JrHOBk7Co2+vg+Y1YLCv32/q9qillbC3M5SRxmQ2C2TwXeqvy2qkwp0JOFJ9T3r&#10;hX7YHE/CPD3wp1H4fzXBu9e4uQWcUEMgIiRJEaSWQdVUAY/1E49cdD451nU2+GfE93wtbS3Gr6Ta&#10;tqcFskgi8XwssELjpzBDt1IGO9eBLD998Z6tPxNxFetfX96wkeVxgAHcBR/KozsPf1rnJatslpm6&#10;34+HBdJh1B3rrONg3h8wnXCulixgijjTAVsdMY9q6Bp6iRDEH5CcchHZuxplpeir4QSVfKw5TjvU&#10;h9hlsZhDcb84zE+NpBj9R3FUDLmXWRxgblatRvZXkFnMyW2pQrhA58kyf/zL7jdTVP1ziWOORIJY&#10;5LW5QeZHxuO5B6N8x+VW7WYbHVLZbbUuYLGcxyqcPG3qD2/vVH4m4e1I6fJbapZvq+njeO7tATLD&#10;7sg8yn3GRUrMrwAfX5WrG1vdgO9ef2PkpDSOL4rjwrJZ2LAYbl2I/GrBDxIdPgVROvK03homMMoO&#10;+fr0rjFnZ3Fo6tp2tQzcrdJXKP7ZB71NSXuvyRB2ghkeM8yN4v3T7bYP1rewurOHuzRk66LqcJrK&#10;egAjLXFp3/IXfdG4lguC58bAWHm3GMkDIHz6VxWbWsahpnnz40U6uDuSwKnr/wDLao2Hji90oc93&#10;DcW7O+7SKSJOx8w2HTONqj7YR32rQeHORb2JedZSuc8wzt69xXSVONfqGtyHx+S6JlbBSOL6Q3Dr&#10;X8v5VuTWI0vSgYMZA0ZGT1C5G3yJpra3UpiVH8wik5d+6Nkqfwq28E/BD4h/Eq7t9Y4Z4aYaa8yO&#10;99cSCGBSqkHDN98b4PIGxivTfAH7JHBXDsEVzxjeSa9eqq88SAwWowDtgeZxknckZ9BUAqRfMsTF&#10;e3eHYVrK/M7/AFbYu8+A8yOl15t+GHws4s+JUlxouh8pjPMLq5mDLFAAf5nAO7AbAAkk+mavj/CH&#10;SdAu5bDW1ae6hlycEqquo2I9R17d67px1xEeGbCbSuGjDpdnaLiKOyhVEQ+yqMVzYcb2/HaNFfeH&#10;HrNimJD0+0x9nHuPSsCoxMVheyAkFht487LzyTtnXV9S10nsQnYA6g8CT9ttuOqqlxpGnWcBjGmw&#10;FRueZA5Puc9arWpQaSjq8mh2DBAcZtUP54q9XQyCGXmIqr6qiEPgFcE9RWO2R7nXa4/ErrKOKlxB&#10;39xuYn4rmXEZ0cqxttCsopMnBEfKffHKQaZw8Oi7ijlsL94mC/8ALl8yn5Htn3qa1bTrea5M5Zcr&#10;vWUZmsLcm1ijlblyqPsCewzWlFjlfhzwIJj4HUfO/wArKn2goaOinEdOLaXtyUfaf8SaA3O9o/h4&#10;AZoj4gwDntvipPS+MCt2jE4b+bI7+hB3qI0f4s2Avn0XizhXUtJuVJ5ZYmE8Mg9VOx+mKsklrwlr&#10;aeJaXcc0indSpWUEdiNjXYYZ/UWeEhuIRXbzb+D+fJc7+nMg9lR/xNv01DgPUlhCvLDGt3EF6+JE&#10;wkAHz5cVu0mW6v7C3vLaAiKSNZFLAKqqRnJJ9q1HSrKKUeC878mwSXcA9s56itkenmUpDcao/hxj&#10;CqwJ5B/pHSo+0/bGnqsraC7t73BAHIWOtx8ER4a8m+ym9E0W11W5EMt68m+H8FPKB/1Hr9BV4m4c&#10;4b4figl0/T8zsDmaU87j1xnp9KiuGr/TNEgCx2Ms6pkmVsLk0613jqxv7ZbW106Z5XDKkkTAhDj+&#10;roDXnU1bWVbvacfAK8aTLYWv5/ZNbqOeY84U5PcdaofGM5SKe2tpo/FiU84yCyn3HaseJNS+IWvo&#10;2maXepoWmgeHJcQDnuZvUCQ/dz6gZqG0vg1dD0/7PBE5Mm7vIxZ2J6lidyTVJ8RZ726iLiDlCsvB&#10;1xP+6YXlcswUde9P9Y1vVLYxwWzCMSbFuuKz0Sw8O1WKIBWC437Vql4e1WS4EcRkunc9AvQf2rVw&#10;KGnlqgZy2w4H19V2vZiGkkOeoLTbgfry0TjRIJrtzLNIzE7liM5q+cP6VqGt+HY29u/IrY8QHZQO&#10;hzW/g3gUW6LLqhDYxyxDoNt8kV2Lg/QUmKxQQrHCgy3KuMCu+q+2EVMRSYaA9219mjw528gq/aLt&#10;PBT5u51tseA/KsPw+4ai0izQjzco3Y/zt3NTercE8G69D9n1vhPRr+MdFubGJwD6jI2p/prraWRM&#10;0fhorYXI6ipAKkmHxsR8q52OuZI853XedSefXw5LwysrKmeoNTmIJ4g2XKuLvgX8Fn0W+1LUuDLa&#10;zis7eW5kmsZHt3REQsx8px0XuDXzlh430+aR7t+GL2KAuxjuIpDOFGSQMdcgdSM19TfiTFG3w64p&#10;ALqf3Lfbp1/5D9M18mrvg17mVri7s9UIfdXhGcjPVc9BSTsbMPY9fP8AK9I7CvnqqWZ0sji7MALu&#10;JsLHbXjfXfYaK52Wu6feRLJZTo6tuGBIP4EZ/KnQmt2+++euyvj8643rHDuqaTL49nrmsWTxgkC6&#10;s3dWx64J2o4X4+1K+1O00C+0pZ768lSC3azBlS4kJ2XH3kbrsdvesiamqGmwJN/H72v5LYrqippH&#10;hkjyQdt/Lf7Lsf2vTrJ+eGGBZe0jku4+WckfSp7gvg3VeO9QfxtQbStPiGZtRuoyT6lY0J+9ju2A&#10;Nutb+HfhVxhJq1vb30dhBp0rkfaIZFV3UZyApHMMEYJxj0NdpW4bhu2jtYtCiSxhHlNsiyxgHqXQ&#10;eY775waZPE7D2F9ZodQGm+p2ubbAH42VWqqZadhMhs43AHHkfIH42KeWenJo+iW2g8I3aW9lZY8G&#10;KRcxXLbFnkYfzsRudxVj0nia31KA8L8W2DkqQ3gluWWI9BJC/U47EH//AJquxDTb2A6hoM0FpKwP&#10;PGrZtZj/ANI+43yHzBp3HcWmrQDTNbgeKaAeIrq38e39HjYfeX5ZB7g9uTnqJah3eHjw4HwXHyAv&#10;F3D835q32mq6hwndR6ffTre6NfDkguJFBjmQ5Hgy7dcdNvl3WpO1s7nhV49d4blmudIQhpIObnms&#10;Mg9TvzR+++2M9OYVfS9Rk0h/3JxEqXdrdqVWU7290uOh68kmP02zjaatLy74PCajpc813pHPtISG&#10;ktT/AESHuvbJ9s/1U2N9yCSbDjxafx66im9pOg4/A/v66Kz28CXjR8QcGPFHNL5p7DmAiuu58POy&#10;SdcqfK3Uf1VZtK1G21dvELNb3ykoyyKVc46o467f/Ie43NQi0qO4P7/4FeGCeZTJc6YrYjn7lov6&#10;T35dhvkYO5sOk3ulcSj7WJGttSgUxu7bPldisg25sHvsR7d9SAGN9rC51t/i7q08HfDy3NKZuZt+&#10;XxHQ8x1/gWm0nZyYp18OdNyD6dj7j3/TpTrmySo8rjsehqHt7zxHFjqcZguIcMr83Uf1K3cHb+4p&#10;4bnwWEV90Y+SQZwT7Hsfb8M1vQVAy6nTmdNeTuR68eWwWa+I329dE+Rs7EYPcVlnNaBJygeIeZe0&#10;np8/StuTncfUVpxS8PXrrsq5Cwkto33A5T7U0mieAEtuOxFSNIyq6lWGQdiKuB5CjLQVVNRvBGDv&#10;UXFds0mSad8UWF1ZHxQC0DNgOO3sahIpMY3rKrqkiTIrUMfs3Vv0+7G29TUUgcdapdnd8uN6nbS+&#10;GBvUcUwQ5inQc0tNoZ1cDet4atCOUEKAiyUjIxUfcJyvUhkUzvOtWI3XcmOFwoUGlrGlB96uKslo&#10;oBzRQhLS59axooQsgaWsKXNCFlRSZpaEIpQaSihKshS1hmsgaalS0UUUJVkN6KxBrKhCVaV3VBlj&#10;itbSKnfemdxKShkZtjnHqflVSeqbFoN1NFEZCkurzxPJzlVG5we1VzXNRWJBbojMzYyib8xPRfmT&#10;Tu+vfDUjoe2+wGM5+XvVYu5mAe/mkCjBaJiCOUEbuR2yNgPQ57iuRxfEnSNMbTvx6cT64rbpKcNN&#10;7afVYxa1LpGow20Cw3Qm5o54nx4cxYYkL5z5AuRuOgHrXGviT8K9M4M4nbUeFNPkThrU40uLJkHN&#10;DE7Z54Q38oUjIVuzADpXRdRl+yWsjTYjuL2Pzq//ALUPXHzbq3psPSl0fiq90K2WC7cXVpqRCvYX&#10;Q50MB2ZnB7kdKyqKpyt7iQGx2/4gcfPiteJzoZO9ZrwPX+OHnzXJ7TT2jRSsQYDptTyKyguImt7y&#10;IOjH7vQqfUHsa6TqfBemXelrxJwZFcyWBc+PZSDnltxk4cd2jOMAkZ6Zz2r0vDeo3CJJb2jnfry4&#10;z771dILbEG4Ox4FbkMjKgXGnA33B6qgazw3PaIZCDcWxH/NVfMgx/OB+o29QKp8ttqGnTNJaXHMm&#10;eZSD/foa7pBw1q8ACyxoisc+Zs4+gqE1XgNJ3Z4RHBI39JwrH1KnanxSgHVaVHIWG24XGLyZL+Q/&#10;vPS7WfbdigDH61FXlhpCofs9u9vg7hJMVcOL+H7vRppIJFikYAE+E2c5Gf0rkvFXFMOhp4Yd5biR&#10;xHFbJF/GeQ9EQDck/KtWJ2a2VXZayCnFwE6vpLCHP2y8iEUR52aYBVA9zntXqz9nD9m3grVOHdN+&#10;JPExj1VdSX7RaaegK2wUEhWmB3kbb7uy7b81eY/hh8AOLPiBr1rqPG8LI0jeJbaSrAhfTn7M35Df&#10;0zX0j4D4Zg4N4R0zhuAcq2cWCo6KzHmZR7AkgVvxUxhAc/c8FzfajEaikpGgPLHvOjb65LG5PEXN&#10;uu91PxJFDEkMMaRxxqEREUKqqNgABsB7CiYFonVD5iCBRkU1uL9YQeVS2KsBpdsvMLrkXGXDk3hy&#10;qwkjkkyGbrk15/4q4S1TSr97lleB+kcsR3x61614p1zTbizMNxEyODkMR0+tc94j0e11y1S6gQSO&#10;xCjB2265rhKyglwOcztOaJ3xHrhzXQ0tV3zAy2oXC9A4turc/uviKVX5do7odx6N/vUzfQi6TySA&#10;owyCN80w42+G15a3bygqvig4jUeV/bNUu04i1HhZDHLFI9pGcGJ8ll+VQmWObWJdJR17orCRSWs6&#10;DISfC6d8962aNYW8sZtZlHN3XrUhpnFOk8QWvjWcyOdwVOzKfQiso4VScTQKAQc5HQ0wvcDruth0&#10;gqBmJv1THUOEtPvgI72BZFU5STl8ymmGqcEWN1YmG8jLyKCYrhGwc+hq5xOZY8Ou561h4gtgUZAy&#10;dwasx1BboUU87oHX4Llr6DrmmOiafxLepGADySkSgY7eYE4p/Z3XELRvDIdODFseILU5x7DOM1br&#10;2HQ5sq6TQt6qaYBOGYCOa+l5/Y9an/UNK0xWQHUj5LCx4OtpJotU1K8m1CRj5llc8i/JBhR19Kup&#10;0+1a1VJIglvGAQgGAcdh6CoTTtX0qHEdpA8rdmO+/wClSYu57pwsw8uMhR0+tRvqnAWaoKitEgyx&#10;haGtEv5AI41SNfujGBSXuih4SqJkmp6wgikILABVH51nNAjv4UZ39KoveVRjAe8Amyq2k6HPBITJ&#10;I5I96uuj2iQgO43P40yaxWMBWcgZ7HFW/g3hG+12VRCvJGP53PX2Gepqm54B0OpUr5hCCXaNHFSm&#10;i2z3EiqiFsnG3rXYdC0z7DHEqRrCpUHlc5Yn1NMtA4T0/SYozInLyYLgnOTViMUUj80bHxZBjm64&#10;WtOnMkAD47Fx4dPrf4LjMVxBtU7IzZNJLaW+1fm8Rvs8IGRny81TKqBhfQVqtrdbeMIo37n1Nb8H&#10;mz2xW3hlAKZpkcPbebu8+HgFgzS57AbBR3EekLr/AA/qWhtIYxqNnNalx2DoVz+dfPfW/h3caHeT&#10;abq+lpHcwTvFMXLAMynBxggY+RzX0aqC4m4H4T4xhWHiTQra9CMGV2XldSDkYdcMB7Zro6aVkLvb&#10;FweWhXV9ku1f/wAOSPZKzPG+17e8LX1G299RccOS+eb/AAxuLxeWzs7ksTy8yGaLt1OJMfl2pPh9&#10;8DY9D40/4x1K2DXFvBPBaRrJmbxGA525wB/LzAZyQScGveMnwb4LaRXjt7uML0CXTDAxWVz8HuC5&#10;1YxWk8MpPMJFlJIb1wcj5+tQSyvc7NG0A88xJ+gWzWdu6askEhgIIIIJdxC85RXEGHubm0ni5U8C&#10;z+zkr4SdeXJ+Zye9RwfUoZR9mvZZCc8sdyOYkfPY/hV/4u4Nl03Up7CSXMsB8gaPysD0bHXBHcH2&#10;6iqz+7VMXLEo5PviPO6/60PXHr39a89xqeeWc94PXzVCWpfWP755325W6etTcnVR1sIrm65FT7He&#10;yJzdAVmA6kdnA7g4YD8alD4eoEWWpI8N3AC8Msf31xgF4m/mX1U7juCMGm/2eCXMNxu4IkidGw2R&#10;0ZT/ACsN/wDMinUNzHecun6kS8xIaKWPyGRh/MhH3ZBjdfw2JFYjmub7TdW+vgfqmEW2Ty01KcAa&#10;Lr8cUsUw8udorgA5Dxn+Vx3GfcHvU9puoXfCqmV5mu9JkYReOTnk/wBEw6dyOb9D1q5woFjqiRyR&#10;Tt/BmUcqyN2BI+5IN+mAcbb7B3a31/omRPc/abGQiNp+XdR0KTL06bc3Q9/exHIL5tiOP2PTqonN&#10;DtFcYY7zRZH13hCGS4subxJ7BZCZIR6xY+8vfA3HbutWixn0/jPGraLdpZ6sgVvGUYWc74WUDocj&#10;Zx8v9Nc8sYb7SkF7w27yWaZkksubM1uP6o+7pj+XrjpkeWrZptvFr8MOvcMahb22pFfPFkeBeHuC&#10;OqOdxzbg9we12Cf2u6I/7fu0+vsqkgG99ef2Pr8q3adrX2ovonENs9ne25AzsDGxGzIemD/8T026&#10;VJR3N9p8/wBm1RBcWcx5UmG6ke47H27dvSoDTdb07imM6XrtrLZanZHlAdeWeJsjp/UPbcN2z2lb&#10;O/n0xRputpHPa3C8sc6r/DmGOmOoP+k7jtkVsRuLWiQO04O+zx8r/TZUpIyLjL5fdp9fdWBHe1QS&#10;xs89sR28zL/uPz+db7coQJbRw8bH7obKj1x6fKolEuNMAudOL3Vm3maMHmkjH+n+odfce9SVk1rM&#10;n222ZV8X73J91j7j1rTgku4NOhHDl1aeI6fws+Rumbf1xHP11T4HNLWAJ9aXJrVEiqWQ6JIpSRQy&#10;sMEEZBqrazwh1uNI23y0JOP/AIn+xq1ZpaJYY6huV4TmPcw3C5gryROY3VlZTggjBFSVpcsMb1a9&#10;W0Oz1ZeaReSZRhZV6j2PqKq9zpd3pkoS4QcpPldfut/npWQ+jkgdzHNWhK1/ipuyuSQN6lopeYCq&#10;zazcuN6lYLoDG9WYiQFC4KWyKZ3TZpPtWRjNaZH5jWlTgnVQP0UdRSZozWgqiXNLmkooQss0VjS5&#10;oQlopM+1LmhKilzvmkooQsgRS1jSg0hSgJaKKKRKsgaWsKyBzQhLWDSAnlDYA6+9YTy8i8q7sdhW&#10;cSxW8fiM2XP5VmVtZ3f9th14qxFFf2itdwViRnlwAB0Pb51DXl4XLOQcZ8uWA/8AFZ6jeeIrHIKL&#10;luY7Dbv6bdz2qCvXcKbiWTljwGwx5Rj+pvbuB8j6CuXqa4C4B9evj81qQxaLC/uoyhluGBUqGWNv&#10;5gN+Zs9FHXB67E7bVDXMxbF7d5YA80MR/wDcJO0jj+kZyAep3OMDG275trm7/mOY4nGeb0eQemei&#10;/jv0hJHOoK1xes72pY4xs1yw/lHonYt0I2G2c4EsocbnjsOfU8hyHo6cbLD18lCa1rFnGx1DUJAy&#10;DJhGf+c++5/0A/iR6Yqr/vIX8j3s87zxs3nXmGXbH3QOyjv9R61Ka1YQ6heT38jSmKIcj+GfKzD7&#10;sUY+m57fPpGaPw6zzTXcvLBHnmlc/dhz/Io/q6bdup3wK3IjRU9Nnc4knf8A5HkOg9cVoxhgGqmO&#10;GeLNb0bUZNZS8+zQoFWd1XAIA2VR6noB0AOTvXTNC4i0bjwCWzibS9Xmj8WSykX+G+O4fopbsPUG&#10;uVSJ9obw1ghSOLCKD5liHXmPq5O+OvrWq7Z52jt7ZphDHIJHHNgySdOZyNzjsNgKpHERnygXHHkO&#10;g69UxwAOZmh5/np6C7BdaJrChEbSLtmlB5Qsecj6dOtMW4D4hvyGOmTQRkkMXZUP0BOfyqlWPFfF&#10;WnCSG01u5C3K8ojD5AI9O/6CtV1r3E+sTxtLrV3IbfeKQSlUTOcnA6+2dtunerUUtO4hxB8Lj8Jw&#10;r6qMWYQOtj+VdJfhtwbpmjau/EunWlw8ivBPNDMz3LJIpDhWUgqwA5gq42HcVTeBPgV8F+F9Xi1b&#10;QtLvOIdbEZYanq0vi+FGygAKSoERPU8i5PTNbNK0q7v7uK1RpbiRpQ6c7czc4GA2/fBO/XH4V1Oz&#10;0C30izFrAAZdmlfuzf7V1WDPfUO9jRreNhp0BWXVYnNTNuXkuO3Tr09eU7odjoOkgTw+A0oUKCkY&#10;AjGN+Xvvk7k/hU/FcQzjMUit9a5pNLPaS7McZrbb63PA/PHJykdN66f9D3g9k3PVcvPUSSv7yY3J&#10;4rod5OIYWbO9V46pGZTE7Yb371EWmsXV54j3EpPmwBWq/wDMviY3HQ05tJ3Wjt1EHXOifatZQ6jC&#10;yMoPMKqNjbSaP9q09wxQnxI/b1qe03UnDeHcHIOwNO9SsI5wJ1UErvWViuHiqhMZ34K3TzGJwPBc&#10;x4i1WcTx28doGU7nxlBB+VVHWuBoOILdrtVRmJ/iBfK0Z9vaug8RaFGvNrFtbYuIPMI2bySAe1Jo&#10;WvabqqyWsMkJniVZZQi8o/6R64rxd7XwVBbK4g+vBdWx4ewFoXkH4k8CcS8GalLrehiVrdMYnQ8r&#10;YPZ0GxHvTbhP4221rOun8UWv2ViQokB5kJ9/SvYOtaDazRS88HiiVDhGCnKew+tcO+JHwE4V1eN7&#10;v7IlndOuBLEeXm27qa24sTgdpU780RyTw/8A0DpyTrTdWsL6ETWl4kkb+ZSDnrUhOyPCXkGQBnIG&#10;a4Np3w/+K/w81HxOH5U1bTpHy9sZMqB/pB3U1cbD4x6Pp12ukcX2d1od2+3h3sZRWP8ApboRV28L&#10;zeF2YdFpU1f3otKMruvrVWXVLzSrC2a9vbyOKIDJLtiqHe/FjgO1lCRpdTkHDNHBt+JqT400rSeK&#10;jDdW9wlxZlc4ikBUe/vVSsfhtZXkh+xgyAZAHYfMmunw2hwl0fe1chvy0FvNcrjOM43FN3NFE23M&#10;3N/AaafFTk/xr0e3VF0PRJrmRgD5zyDHrXR+B+Lo+KLJG+xNBcsMunUAexqn6F8K9Jt0U3CxBu6g&#10;5rpfDmlaXw/EAgjQsMZLAZ9qixSqwKGLJTA5hxJunYMztHPN3lY5oaeAFrded/NT1pZlISG5gx3A&#10;rKSCOzQ3E8uGxvk4ApVv7uZlTS9Lub2WRxEvLGVjDHpljt+Ga6Twj8Ff3jfw6lxu7X4TzfYoyUtU&#10;Pv3f9K4l1eKqXuYNXdOHiutlkhoWZ5TdUDhfh3WOK7iG7sLRzpzSFHvZBiPbqIx1c/LavS3DmkWu&#10;k6fbWVraHlhTaR1xv7U4t7W00428CRxokI8OJY0AVB6ADpT2O6R5WSNWKgfex5c+mavUFGIpS+V+&#10;t7Wtrz6+uK5rEcSlrgBaw+SxuXighYsmSegAySa16RbzpH41yCJJDnB6gdhTlYh4niSEE4226VuX&#10;uSc1uwUIdUNmdpbYD6lZJkszKOKyyM9aWkIB7Utb7b8VXRRRRTkIoorEsDkDtsaEKA4v4PseLLQL&#10;I3gXcIPgzhckf6WHdfb/AA8M4m4f1Ph25exvo5Ef7wkUZBHZl9c9Pfod69JjaoXiPhvT+J7CWyvl&#10;wxJ8CQDzRsB1Ht6jvWdXYbHWi595aVDiDqYhj9WfReZpEE0blov4mOinC/8AUD/mOhqOkyjtBcx+&#10;V8EEeXJ7EHs2e/XNWziXQbvhrUnsdQjKSAsUcDKuOzAn1/P9IW6toryAgDGQcHGQPp6dq4ippJKR&#10;xBGnX163HXq7XYHj3TsUlm/jqum32Jlul/hs6+S4xvyt2WQY+vUe0jp1rc6Skb3Ury2k38NJX8wX&#10;r/Clz65wG79Dv1hra5ity+n6jGzqwBOdiD2IPqOzf36yVvrDwI0Fy63KSjwiWAxMvTlcdObA+v6Z&#10;Tg9jvZ0HP7H8qs4FWK1iOjD946TFJLZxjz243kttuqHqU9t8D1HSXgtPHY67wkYUupwZJ7ZmXwrk&#10;YySuRhX/ACPf1qpR6m2lwi7sZZTaA5Z2BZrU+jDry+/bv605hmlguV1HQYyWdvEnskbCuO7xe/fA&#10;2PbB6pGQ02N9PiOo9fhRZL+vqr5BquhcaRJa6gJrDUYlKJPgC4tmznldT95Mjpv0yPWn2la1faRM&#10;vDXE0P2xZMmOdt47iP8AqBPUj/5D32NVRJ7biaKPVLK7itdSjXlinBA8QD+SQbEEEdeo7egf6bxD&#10;FcRy8P8AEdhIXVvMpGWXbrGR0OdwwODk/Kt6lrXE93mGY7E+67oevrUaJuS7DFbTlyPMH7K+Wlvd&#10;aPN4tnM91p0pGAPNLBn1x95em/UCp2NYd5oECmQ8zcoxzH1I9fzqmaLe3WmQ+G979ptpGJifkKui&#10;+jrvkjocf+bHbagsjcska5GCCH5gfke9alJI2L2LEdDrbwPLl8tNBi1Ebg7X+fFSyuOgO/vWauD1&#10;potwrecPkYwPetqy78rDDHcbdRWs2bqqRanHvWWfWtSMD3zjfrWfbNW2SXF1GQs6wmhiuIzFNGHR&#10;uoNKDWVWA6+hTVV9W0e6sAbiyRp4c7ooy6j+4/Oomz1X7Q3Kp9qv1QmpcMWlzOb6zAguDuwUYWT5&#10;j196i/TtzXGyk7w2WiByVBNb/nWpIXtx4cilWHUGs60GtDRYKq5xJTGjJooqVR2S5pc1jRmhLZZ0&#10;ViDS/OhFktAOKKSkN0qyzS1jRmkQsqWsQaWhCyB7UtYUoO9CFlWuSXl8qnfvRLKFU8p3pm78qnf5&#10;1m1taIRkadVYhizalEs4R92GFGa13F2Zoh4krJF1A6M49z2H5n2qN1CcLySMVxnBB779x/bucUfa&#10;lj5muTh1HMEbdYv9T+re3auOqKzO8i/rr+OPgtNsegWu7kiBEtwoVAMqkgwoA6O47ey/U1F3kixD&#10;x7jlaRmDwQv0znPiP/Yf36PLhWZluLocxJDRQud2YfzN8uoH96hb0RFXvL93aJzgebzXDf0gdl9T&#10;/asaZ5cbW3269T9v4VyNoUfMRdo93qEjvbM2DynDXJ/pU9l9T9Btmou48fUpHleRoLWJuR3jOMY6&#10;QxbdfU9vn03zvLqNw7XLckcQHiMp3Qdo4/c+vb8MYOGvJjCkiQQ2qgMUxy26f0r6uR/v86pGuvH5&#10;9PBWxp62UPcxNfM6x8lva2+EYxnaIf8A6cfq57ntmmbu1w32aFfCtbYlQUx/Cb+lAfvvvu3b3NS1&#10;xEZmaztybW3tx5yh3jVvT/8AyN69s5NNZIVmC20cfJbwERlA2O20YPb1Zvp3NSPeSLeX7BSByjGV&#10;ny0bCO2TPKebY77keu/VupJ29a2RQlsFkwWPkj7+uD8vT6U8SBfLO3KEBxEBtn0bH5L9TT23tVCk&#10;vvkAH2B+X+Yye9ETfXr0fBDnkKMNs3lWOMSSO2Bnox7L7Ad/lUhDY8iGEOpb+fOwLH29KlNOsftE&#10;xmtoS7bIi+g6E/U/3qxaHoCpeCa5jDLCxBGNmf39cbGt6ho3VUghZ5n1yVaWdsTS5yd8I6dFpL+J&#10;LH/6iVc5I+6p3x8z3qWur0W+piGQeWf7p7ZppqTm0vre4OQkj8pPuax4lEhsoLmAczRToPfBNemQ&#10;0kdNGyOLay5h8zpXl790muW2xZSOlVJ714pOR/XAq+arCXgJ2yB0rnXFELWtn9pUHKyKfpmrNNKW&#10;PCa5ocLKx6POJYyQc4NSM5LxbDtUHwjG37s8aRiediQcdqsDRnk771aqZAXmyijZYJlCoZTEQDk1&#10;JaZe+Jz2kp88ewz3FRac0c2O2aS554bpZ4zgj86rE94MpUlrG4TnWrZgmU65yAe47j61ynU+F7rT&#10;tbW+sriSBHfnDoPujuK7AzR6haEE4YrtUBfT2VqvJc82f5sbjPrivLO1uEsjnE7dA76/ut7Dahxb&#10;k5Ko2/E7RskQt52jUFXkm3Y57/8AasLeWXUJZbLUreN7FmAhkY/xATuAvep+S10+4Ia1KPk5BRQ2&#10;D74qMuYYI8C4Lxhsoez+3KR0rjXwuaRe+i1WvvoVH31pBZQvFLAkw5hEnhRhQTjPmPrUTxb8L+Fe&#10;OdPW11jToNQtLgY5WUEKwGSQeq71NXFo8MDxxsZAoxKuSxG+z/8AVUNBq9xoyyxGJTzuHQtnce3a&#10;q7ap0L+Px105KwIw9tguQ6p+xtY2kpn4L4y1vRWYFlhS48SIewBqCX4HfFvh65EGocY6rLAxHJPa&#10;xwupB9fLkGvQmka9fyTlZwzxSOHIDYYYq8aDxVp8M7SfZv4gJOWAYEZ6nHQ1abjMlR7BJHiNvlqn&#10;shkh1Zr5n8rzVa/B/iIiKG/13WJZiwBN3P4Z3/0qBXb+A/gzYcM3qXOpKlzGeRuabzSIe/LzV1tO&#10;J9J1KBbi5tY7kAeaKVAWPYEZFO7mbScxXsNtC8UvLhwvOVxjKkdtqR9MJrv73MB4j424KF9ZL7rm&#10;WJ81IaZpXD+nwx/u6PxUbdGPmOamFF22Eih8MEfeY9KjotQLL4cShYkO3KMACpCGd8LHnLP5iVPM&#10;CPautoTCBlZoP+It+fjfZc/NnJu7U9dULpUZnFzNcSSlei9AM98U48EqjJGfLjYDtQXYoGC8wb0G&#10;CBWQkjZmAZSQfka12U8DRlY21+u9/jf5qq573akrNckA4I9jWYGKQEbe49awkmEahienbNaLC2Pd&#10;RWJ0C2F1UgZ3Pas60wI28smeZu3oPSt1XYi4i7kwgDRFFFFSpEU0sJGlSR2H/uv+tO6jtHk5luEy&#10;MpcSKfo1CUbKQJAGTTGxnM9xKCR/DUbfMk07uTy28pHZD+lRWkoy6ncHHlaJPxp4GhKFp4x0HTNe&#10;0w2uoRDYFo5QPNG3t6j1FcN4h4MvdFcFld4nBaKRejj29Pkfl713fiZ38K2t4yeaeTk2p1Lo9hfa&#10;Z+7b62SaBlAKsPzB7H3FUqyhZVR8itKhxKSj9jdnL8Ly7eWJkDxzwlU2wxOAD7elNm0poIjyo8kY&#10;2kQjJIPqK6lxtwJe6AHu7YNd6eTkNyAsmf5XHTHo3r6VR45gQPDBJDYUspBxjBUj8sd/wrga+Cel&#10;eWvbb6EevV9unimZUM7yPUJnpSXVpGs1pL9rgA8qbmVQOoUn7+OhRt/Q5qYjEFuv7y0tWEZBnmto&#10;91xv/FiHXP8AUoHrtnIMFfBreT7TB5Uk3kKjfI25h7gdfVflTvSJ5vtIweQt5m5SMc4/9xP+odR3&#10;IB9ax8ub2uI+XIjp04JkjCNVJuftjNqGnnF2wDSImAl4u2GB6B8d+469jU3F4E8cI1FfElQERSlu&#10;V489iR29Pr9WEEEMQMtqG5nJZlUgKCe656A/hnNKXIbnYqM7EYx19vruKVsltxv8L+vV1Wcc2ytl&#10;k0hyzvKWDYJ/mx19MH51P2F9h3TDBVwd9sD9PqK57Z3k8aqIuZQCOXlGeU//AM3uPSrBp19HIIiJ&#10;YwXOUGcebvyHp9D/AONaGsc4i+4VWZhdurnFqY5nypidRzNnBAB6FsdvepGO6cupMZGQOcA55duv&#10;uPcVVLS95WwCuEJ5Sr4K52xkbj5Hbapaykjt3Z44uQOc82cY26H0PXHatmmqCdyqL4gOCsUcjAYI&#10;IwMnfP5/3pwrDGM5qOgu1kUqc867EMOUg47/AO/SnSPhSB9Qe3+36VrxS8iqL22TnNKDWrm7D86y&#10;DY2zVpkqiLVsBozWIbbNGanbIm2STQRzpyuPke4qJngkt25XXbsexqY5qSRElQo6hge1Tsmyprm3&#10;VWzS5rDI9aXNXlAsqKxzS5pt0JaKTIpcj1oQlzSg+tY5FFCFlmlrDNKD60IWVKDWOR60tCFlWqab&#10;kXCnf1rGaYLmMHfGSaYTTknIBwvvWXXVwhGRm6tQQZ9SnEkoAGDvTaedQME5puZmfAONsEnPTatF&#10;zLygADOf8/z51ylVUnUFaDYrGxWqe4O8oALplkY9F2xnFRjSfYIkuLtS1w5BijPYn+dvf0HanLXK&#10;xp4ykYJyPff8/wDz6VAXsyIzX14xMXUjqX9gOy/7ViSuN7OGvLr19fZXmMtopiGaHwDcXkreDJ/z&#10;GyQZWzjA9v1/WP1OF72XnkfkSJcDGCIwPfuaYWUkupTm5lYAdQrMQiL0yfpsK2zX1tqZWws+fw4j&#10;uQCRIT2P1/z1gdxudtz9h6+akDS0qIYTXc8K26hYYyVjQpkepdvUnrn6d9nEyrIsdpZE8oyyeIPv&#10;t/NI/wAt/wAvanNzYokoQSscbSBSBsOi5HUf56VtngaKGaOZDzSKOYKdwuRiMeh9ajLi7fT7D8+u&#10;CkuFDSIxVbWxL8i5dXK53/nlb19vpWl41lItY4mWCJMlSckgnZSf6mO5Ppn1qVaykhJhjAaWRwGR&#10;e8mNo8j+VRknHvTeXRbyeRLdAvhMQzMSVeTm6n5sdh7A1K2PMcoH7D8ninNN0xtS2ozh4IzI5blT&#10;lb72Tjb59B/pBPep6z0gyyx2swJeRvNyjGV7/wDb25aldG0C3062Sc4LIGPKq7bnBIPv90fWpbS7&#10;OVz9t8NgZG8jZDBlz+HU5+WKvRR67evX0UL5BwWy1sLe3hWO0tlU8oWNM7En19qkzaqlkbVBiSHz&#10;c39RO5P1Nb7a2dJmEjc7QKBk+p/7YrKbaRZD8j7iu+wSlEUXfHd309fZYlXMZHZeShNUt2v9MJTJ&#10;eMhh8xTjC3NlACv/ADWXI9CK2qiwXbwMfJJ50H61lEqfaI4lGyEvtXQB/s2VK2qL6MMOUbZqlccW&#10;n/8AbfCUZYsOlXuVed8sMioLXLWO5CIQMlgPzpkJ9sFKdkvD2m/ZNItoSoDeGCfmafXFt5PvEACn&#10;yRBEVdhygCtcsbFeuaV8mY3SAWUGbfzcx6A961XKhmDA7VKS25bK8u3XambWk3L/ABUVcehztSB6&#10;da4um0DvGwAIArfd6fbX8RFxEHDDqOtaXgbOMHGcZp/ZEKAjHI7UydjZRqE5jiw6KsTcGWuWFhdv&#10;AT15GKmo2+4C1Noz4eoSP6c5yQa6QtvGwyQDmke1jIKhQKyX4XSSG72A+Ssirlbs5c7stFvVa3t5&#10;5Gimj8rdAJD65qzL8PIbq3inviieNLy+HColA9znp9Kk5tBiulfxGwQNjk5PsKdafYcRw24trGWQ&#10;xAgqGXOD865ut7MxteXQC45cvNXWV5cPaNiqlffDzTz44sb1ue3H8SJouXO+MjHatEXw7vI1jkRG&#10;MbZY8jbsO2PSukW/COpXcxn1W/Yc48wQ4bHpkVPQaFY2sQhg8RVUYHmzVen7Lte69ToOh1+6ldir&#10;oxaM3XI49JvJWW3tbMo8YKkDJJ+dSejxSWlwIpxLFKwJbGR8z6V0KXQo4UZrM8rHrtvUDcaZcmYe&#10;MvPjYEjpU0/ZeFgzQE36prcTMnsvTu0uC8MMk7ztzyFeZiML2zgdakJTHLGbaQ8hixyyIcD/ALUz&#10;sNHjnISeWQCNg4AOxYdNql49M5QOcht8+lWafC5QMslrfG6qyTMvcLGK7QLyx+b2Has4IGdmll6n&#10;r7U4S1jTGF6VsEe/oP1rYZThgAVYvHBCKoUbVrnhWR1yM5I/Ct9IQCQfSpnMBFlEDY3S0UUVIkRR&#10;RRQhFQujShdQ1G3OxF0zY+YBqaqsWrm24hvSdlklz9cClCewXurHOOaGRT3Uj8q02cCozTcoBdVH&#10;0xTggSIR2YYptpbM1lHz/fXKN81OD+lAOiYovUJBc8Rw2+Ri0gMhH+pjgVOr5UGewqp2Vz9r4i1i&#10;ZT/y5Utwf+ld/wAzVhu7lVi8MNg43qQi9glK03V3HKGVgGjYFSpGQR6EVzXjXgKG2T97aZbIsTnM&#10;0IYjl3+8Pb27VfoPO/jP91egPen81vbzw5uQGU7hSdqrVVJFVsMcgVulqHUrw5p049V55l023YtH&#10;KJEP9X+d+tQ17ZtpRAjV5ICuUOcYI6Af010ri3Qv3XfFokJtpmyjDt/pPuO3qKrDKCGguFDowxXm&#10;2IUD6GXI7yXURyiRoeDoVH6RrCOqRPOQCvlbBwcbHI7H1HWpWVgo8VSpBX7wGc+n/mqxqkb6bJIy&#10;gFHYlAPLnYbZ6A7U+0vUY5I2lXmZAxUkjcEdj6Hes97ABmOh9bJj22NwpHxJQ3L50HVhuMehOPyI&#10;p9a3TpK8fMGBBLKN+cfLocdcjeoyUg4RYzynflGQQB3/AO4/CsosIQzMAuwxnzdeuB1+m9NY525U&#10;bhfdW6wnZFjmhkDIwypJGWX2bv38rb9asdjfYmhEaNhSObzcvJ1GAPf0OR9aoNlexMCI3LFuo8Mn&#10;6+jfrUzYagjOrOrtyryqRjGPmeoyPunp2rTgqhGQqz47roMFw4crucEY9BtsBv5T7dDTyKdtm5eg&#10;6A47/kfbpVYt9QjYpLyFnAwcPjI9M/2P0qRjukbzJKwxkANgn5D89q2o6rNss98fNTyTDfJxn6fT&#10;2PtW1ZM4Pf2H+fhUKl4WBAkB5j0HQ/L/AGp7FMTtuMe2Qf8Af9RVyOouoHR2Ugrk9CcHvWasO1NE&#10;ccoJyc985Hzz/etysfYjOCP8/wA9KuRyFQlq3g5pawTIG5zWYq41yjIVQ54v6qXmj/qqvnUJh1Q1&#10;j+9WHVTWiKppUXclWQGP+ql/h/1VWxrB7g1sXWPY0fqWo7kqwAJ/VWWE/qqAGre1ZDWB6Gj9Q1Hc&#10;lTwVf6qXkT+qoMawKX98j3o/UNR3RU5yJ61kET+qoH99Lmshra0n6hqO6KnfDX1rTdSxWsfOTluw&#10;qOt9TM7EKNlGSaZ6rdt6gE7f7VHLVhjdN1LDTGR+VLJfAqzsCxzk/P0rGS5HhhsEHbynbFR1vdcy&#10;YQ7rso9TSsZM8vcjGTjrXITTXluVsMhDSAsBeO9xy5ZF5sjvzVuuHJYkPv1yDvTWFvDkk7geTfYD&#10;/P8AtWnUboxRshwpIJBzv9az66UPfZuwVmYNc8Bo4LRdzrJiBAGI6Aev4/4Kh7loVUNcydMNuM47&#10;Z/29OtOPFjRSeYkn+UHPz+nqaibmW4nOy+XqB3+nv/assnMU5o4LVfXT3EBsrYBIMecjYt7EjsO5&#10;ra+opYxDTbE81wxwzrjK9tvcj/BWtI5UYmLy8+zNzbD/ALD8zWyO1jh5ZIov47ZBXruR69j3J7Da&#10;nNcxmjhe2w69VOMoFytkN2NPijIAllc80Y68p7k/51FP9Ot5puUkc5AygboTnd8+3b/tUZHbPat9&#10;pvyfEZVKLygBhnoPT+w361YbaVViSS5VpJpByhOoxjYYxsMHt0Hzpgs7f+T+AmOIOyf2VqkUjtLa&#10;c7lcRksR5CP1f9PnUpZ2MSABpvIUJI5fukbMfpsqn1JNNrOCVbhU8VmnLZViuV5sbkg/0jYe59qk&#10;4ohNMjSjkVVRkHTlAyFX5HOT86uQaHX1zP2CrOfZaIGafVFsJVVsIsssYbIUb4A9gAfqc1MrIIUR&#10;QOVlGCAMEHHTH41C6RPNdanqV/cqi+DiBQGDYwN9wMYJBq26FpIlP7xuY8K2GjU9WOPvH+1a1DTv&#10;qngjY/IcPgAPmq9RIGalRun3IkeUOcs8hZs+vpTi5gDRnK9N6NdsBpt4l9AD4Upw49G9a2o/jJ12&#10;xXfRhsbQG7LFdrqVBa1G6WkV4ucwOCcf0nrWHDjC6FxdebBbkUk56U/1OBn0+7g65iYr88Uy4Rt5&#10;IeHbaSVfPKniH5mrF/ZTU/dActnpUNehpL62jGPPINvYbmpg8xyO3rURCxueI+UHK20Jb6k4prDZ&#10;CmCudwMitIkV3eKPBaMgMB1BIyM1neyQRWc8tzL4UKRs0kmccqgbnNcFm/aMtdP1C/jstJlvIWQQ&#10;x3IkC8zJkCTGO4wce1QT1EcFu8Nrrcwbs9X49nFDHmLbX2A1PM2HPTddyhYSXEkAZmaPBbbYE9s+&#10;tbpLYMPuitHB9/YcQ8P2uqaPci+iniV2lXcl8b8w7HNWKHR7iUKzIEBH8xp4kaRcFZM8ToZHRPBB&#10;GhvzCgJbQBcctMTB4b8wPQ9qt0+jTDAVeb3FROoaZLDgyQEA9yNqc2QHS6iWi3w3KAPY1LwaQZ1D&#10;K4GPvbVEQho2ACnfvU/plxjEbls53xUTyRsn8E7s9JtoVDMqu4PU9KkAABgdK1xyZypIOD6VsGag&#10;cSTqkS0UUU1CKxZEb7yA/MVlR0oQsVjRPuqB9KyrRe3tvp9rLeXT8scKF2PfA9PWktdQs7yCG4gn&#10;UpOvMmTgkYz0NOyOLc1tEmYXsnFFICGAZSCDuCKWmpUUn81LSd6EJaKKKEJAMbUtFFCEVXrq1aG/&#10;mnK/fk5gfbFWGqR8R4r2SfRJNO1zVrZ4r5PFs9OthN9qjOxEuR5EHUtkVYpou+kEd7X8ftdI6UQt&#10;Lj9vvZW6zl5l5CenSktcpPcwnOBJzrn0YD++aZ2kpjZQeoOKeXcv2WRbjGQw5D+o/vUNtU87qkcN&#10;s0NzrSTY8T96XJO/YNt+VS4nacnmYhFGSar2oXwsOKbtNgl4guEx69G/Spexl8WOJB0cl3PsKnIs&#10;n2UkJEHJGcqMZrbe6gqwgFlUqMY9aiJrvLvITkA4FaLcteXigsSiDmYfpTBzKCLKQkgt7q1aK9gS&#10;Xxx5kYdB2+tc+4q4Xn0pxdIAbWY4Rs5KH+lv966LEPFlLlvKp/E1yfibiG54r4zNpZ3LjTtHcxKF&#10;O0s3R29wOn41z/aKppYKYGpbmJNgBv1+AWphmcyEf4ga/t1UPdwiaI284543HlIGfrVdubW/0mZW&#10;ULKrdJAuDuMDPqRgb1btX0+80uQ6hZR/aLQ7zwDdk33ZR16dqQ2tvdQrLEfEhlAK59DXJ1FI1rRL&#10;Ec0Z+R5Hr9V0EsPdtErDmYePI8jyP14KuaXqs868k55sEq6ZyVOdt/Q+vz6VOshWMsi4Bx5sj/P7&#10;1X9R0t9MuPGCEQykglSeh65/AH5ge9PLTVXhIhmUuhPKJPX19u4rPdDc2bv9VXc3kpZLl1U8zgsT&#10;hlK43H9/zrdb6iebKyMFGQU5ySfl7/nTcxo5Eqt94bAnY/WtXOEBHKhPqw7e3+ZpIx7QzIa0Eq1W&#10;WtIwVZOSOQAeYguCM9D7Y29RUzDfFh4WeV8Z3JP492X0PUVQbe4ZMeKDyjBOfyOf/wCYfWpmzmZZ&#10;FkW6DQ4IZSNsnHXG6n0YbHvWg0BpvcWUctOwG91ebSdjzBpGYHBzzAk+/uPcb7VK28zqAS2d9yx/&#10;Mkf/AMX41U7KZgSFkLAHcbjl+v8AK35Gpq3lbyt4oPIcLvgjptjs3sevrV2F+m6zJGaqxRO2Q243&#10;xtjr79s+/Q0/jbmG49un9v7fhUXbzRSxqUJHUbfnkf2p1BcZXdVO25BJG3ce35itaGQDwVF7U/Uj&#10;qetZ5rQrkDJ7bnJ/z8e9Zq2e/etBr1AQqr+6IyM8gprPo8anPIKm2blWoy+vkQEFq1WWUJuo5tKT&#10;ryisBpyf0CmkuthGKFhn51nb6ssn8wqcNHJNJKc/u5f6RQdNH9IrbHdoy/erM3ChTvQWtCBmTQ2S&#10;j+UUn2NSPuisZb3DYFJBcPISOUmnZG22RcpRYgn7grYunY/lFOYQT2xSXcwRfAU+Z+vyqGZ8cTS4&#10;hPa1zjZaYFRFIjGMnc1H6qCvLMWyFzlakA3KN/oKj9RbIJJzgdM/rXJVFfd5cVq0o7twKj7SZFlY&#10;ksevKAo/WncjqVBLHB6ADb/P/NRBmKE+Uc/TB3zvsP8AP962/afDUeMcH+ncg5/UZ/GsSWXNqFfe&#10;L2IW/wAdVJK8u4JHX/P8zTC9nLvhs+3KM7evv7Vr1C9kNpIYH5id1BJUHce2/wA/pRIJQMgk7Aly&#10;c5PfFVHA5cxTgzTMU0lKl+UBlBHX0H9wPzpvLGkzGJVcEbEbb+316/Kt7hXysbKSDu42yex+XoKy&#10;t7IqgKKSxOSCScnqfpjqarE7lOvZa47ZpD4OMjYqwA+m36U/tbQ4VGVCVGdjncHp8s/nW2G3CsWC&#10;tnfB+6cf7n8hW63inRuckHYDOBv7gf5600C51SXut9vBEs6yyx88id5Fz6dsdj1+gp7a6XYJK17I&#10;jB+bmQLt4bddh333+fsKaKXj5mMcbn7hCMRkbevtWQur5ldktJJOU+XY7AD5/wCfjUzSAdlG7opY&#10;W1vZRm7juY+d8Lyuo2BBGOuw/t86wbiL7LaNagiW8n8wBUkMN8E5+7jIbPcbDeqpqEOuarcKsniK&#10;rMSEG+3YnHX/ALVb+BuDWa9F/fgtFbkEKxyWftn27/hWtQwOqJMjBa6glc2Nt3G6sPCnCptbOOfV&#10;DzyMRKI8YGfVh+g7D3q10UV3EEDKdgYwaLGkkdI7M5MNZtxc2TRkddh86rel3BeMxSDldCVYH2q1&#10;X+0AOM4aqVdT/YtblQ7LKqyD59DVxnupgF0/1OQRW7k/zKRSRQ/Z7KKJBjlQAAdK0apzz2kRTq0y&#10;Aj2zvT+VRyY6YFTg6WTSo6VjHGxOajOHYy817esMl3CL8hTnUZ3jhcKTzHYU70G08K3SLPck/PvS&#10;3sLoXMfjDpvHHE2gy/8ADdndQ6dbo73shuhH4kS9f4fU15+4e4dOsapbaRpls15d3brFCg6Fj067&#10;D617rtLWC4Fxa3EIkilQoynoQRgim3DnA3C3B2nJZ8PaNHbRxzCUkDmctnqWO52NZFVS9/Lnv66L&#10;0ns527GBYc+iEPtX9m2l73uXm5JsbWAtppoqx8EODdf4N4dbTNci09MymVI4B/Gt2P3kkbo3Ygiu&#10;litUlv4pbLsmRy5Q4JHzpZpWgCFYXkBYKxBHkH9Rz2FTRRhgDGrhsSr34lUvq5bZnG5tt69FZmRF&#10;5eZ1HOcLk9T6CtV5bi5t3iPUjI+daXgtwyWjW8SxAiSBiw/5uScAdduu3bNbZ5LmO5t+Tw/Acssu&#10;c8wOPLj6gj6ipsuuiz781WLu3aBec7YNbrS5GQ2etSWqWQMTMPUneoa2IQlCOm9S3zC6erLBIrxr&#10;vg/pWSXRuPtEMIKTQnl867ZxsfcVHJLefY3ayjSScY5Vc4Vt/XttmncV0l8nPEnh3kGf4Ej8pVsd&#10;Gx2361WkcGuy+v5SJ0rSvAcBRMFwQc8vNj9K2KeZQe/emp1G2jmSzklQ3bJzeCrZPTP+ZrZbXP2k&#10;EiCaMD/9RcZ+VRtlY42Budv55FJcLfTPULy2gguUnheRUtnmdfDYqyAbjOMZPp1p5RU7SAblDgSL&#10;BcF4z421jXbZ7KK3MEdxMDFHGuSscYBLBjjIwentWmx4zvNFvdPl1WdpbW4MkcYDAvGCQpJ5c9v1&#10;rP4pcK8TabNLdRtdvpniiK3kXlflUqDhgNxk5GcdvetnA/ws1Di2ztNe1bUpLa1d5Q0ctoBcSoQB&#10;kE7J0649dq9EYcPjoWyvLRHrtcm5G3j6K5nJVvmdluXC29hx5X18uGq7lZSPLaRSSQ+CWQHk5s8o&#10;7bit9Rugabc6Np0eky3P2iG0VYreVv8AmNGBsH7ZHTI6+1SVeeShoeQ03C6RhJaCRYrHnTn8PmHN&#10;jm5c749cUSSRwxtLK4REUszE4AA6k1Rx8UPh7b8Ranb3+qwWl7ZuLIyyg/xVUFiFIB2DFgfcfKqx&#10;xx8XbuS14d1bguZTpdzezC/a4t93hh5SwCncKQW3+VU3VcbWk3v4eNlv03Z6vqZmxCMtDhu4ED3S&#10;7fXcA2XULW7h121W6s5ybGZQ0c0bMjSb9tgQNuvetr30hnto7K1NzDKWEk6SLyRAevcnO2BTDQ9U&#10;07i/SdN4n02W8S0lRpYoyfD5wcr51HXGDgZxT+7ivWjFvprxWoBH8QxhsDuFXbf3NSAlzcw+XFZ8&#10;jBHKYnCxBIIPA7a21JGmw34cE8opFBCgFskDc+tGdyKlVNLWDRgo4jPIzg+YAZB9ayIJBAOD61H6&#10;JGkcE+P+YbmbxTk7tznffp22pwGhKRNY7C5sIYobm9e7cL5p3UKXb1IXYfSjVLnx9LkCjzxAP88V&#10;KXMKvE2ASevXNQ0mY8qT5WHKalBznMUo0Flyv4h6k1ouna0hI8CTw3IOwRv+9Wnh7UkuNJF4p2MQ&#10;XNUb4g2/i6DqumsMvDzFdsnbcEVl8MNaN7wVDIXLEnlPrtUsg0VkD2QugROJbTn36k5zT3T0W3tD&#10;KfvOM7/lUHpNyJI3tw3UDGam5X5kjiGcE5OPTtVdI7Qpjxjrv/C/B+o6xn+JDbkp/wBZ2X8yK5b8&#10;OrBk0pbu4JLy5eRj/MxOTnNSX7Q+siDQtH4bSQiXVb1SVHdI9zn64p5p8H7s0O3twoyEXmB2G/r/&#10;ALGvOu083fV4Yfdjb83a/Sy3KFmSAW3cfposLu5Msoiztnpv+nUUl1DFbOsaYUuvMV9TjfHvTRQJ&#10;LkAkcrEZ2/32rRxbPJBNG8LlXiIdcDpjv/4rnqevfSB0p1BIBHT1stJl82QbJ1LHDcxmGZQQ4/Gq&#10;rqNm+lTsnLzxyKFA9cbDBPQ9gflVn8WFyPDGIZVEiA9V5t8D61pv7Nb2BoJTgjPK2M1sTxNDu8iN&#10;woj7Go2KitOv4hyQTOPMMxkr+Xz9fepGaHJMilz8jtn1/wA3FVGRNS0+6j0+9TkUSDwZEXygHr19&#10;8fQ+1T1hcyyIIrh1YY2bGQR6j/P9qoSgA9VGSb3W8PKvXOQSRnBx9f79PWnlpdlXUvyoccvPkbZ9&#10;P9uhrQY9ywYcuMqfT3NaXjI5gOXzHbIzjv36/KpaaRma0hUjMrtHK1WMyl4mjJ8UkKFUbkd9j1Hf&#10;BzjO1WPT7m1lClbgsDsAy7kY2z6r7feHyrnunymI8sjBgcNnmzkdj8vQjcd6slheNJKA0R5lPmWR&#10;uUEnOMn+r0PQ7VZEwjfYKrPGAbK/QzqqqzTIfYNzAjbGcdR7jcVIQzqoEoyMHLEnoe2f9+9U/T9S&#10;5D4Tc5DNj+jD/Xo2N8dDUzbXG6kTElieTbHMO+313WtWGpBWc+NWFZFOCpGM9vf9PcdDThH35cjp&#10;74/z9KibafbBCZ5djnykdj8v0p7DKJCSFwwI5geoPb/sehrSjmuqr22URqF2sQYg1RNZv7mW5CQZ&#10;IJNT97NLLleuaio7OY3IYqMfKt8kg6KqLKvyWV7K/OWYU1+03dhKVdid6vElpiPOB+FVPXLdjK5V&#10;cmniQgpC0bhbrLWpZnCcxzVgtluJkyCd6pWhWlw98peMhc10vTIFCActK6Q3slAuFCyWVwknnzvU&#10;pY2PKASan1sY5cAxincOlqq/dFIXuKAAN1BMojUsei7/ADqLeQtKXztnGal+IytqUgXYkcx/t/eo&#10;IthQSx7YrGxWpygMVqBl/aWx5CDygAHFNbhgVVMAZ/z8f87UjSgHoST+f+f52rQZwQUDbgb7f57f&#10;pXKTS5lfa22yjb1QCxRc/wCf5/hpm7nHKMMTt07Df6f2qRvN0LDf2675/P8AuflUROrLlx5SOgHT&#10;3/8ANUi6xurLdRZDPHOnhgbHAGQcDf8AzFPhbMq8qk8vZR0Hrv8ArTGKUAhpOclsgj+Yn0/zoKlL&#10;S8gmRfFlONsAZxyk7Y9vSlPtJ1iNlrj07mkyyN1PMQ2+T6/5tTqO15GJiAwuNhnYDHUen6mpGySF&#10;WY5wGYrgn7wH9qfrbweXlGTI3KAv3iO23Y0GInVMLrKGSN85C8gXOCw2yf8AP7U5it5DzQuTISvm&#10;7tv79/8AwKkjZlW5cEDIXbGcY/L/AA1tt0YP4Yc567f0jfY/51oZGb6phfyTeDSkYlijYIUjfrgb&#10;jPz/AEzSXV1DzC2CKiIQXYbkLkDoOucjb0z60+uLmO1tm8ZxnAPKy5GNs4A9vT2FMbWESztG8TKQ&#10;/OzE9sbDH1z9TVtseoa1Rg31KfWkQ5EblUvLvzN1wNs/3qW4O4p0TVXuNIsn5Li1dshsAzDO7r67&#10;/wBq2aHpyTO91MoK9FU9D7mue8c8MX3C+qrr+jvJHCz86OhwY39D/nStCoqqnB42VMLMzAfaHG3T&#10;l+bJkMcNW90MhsTseq7NRVY4E4xh4s0zmkZFvrcBZ4xtn0cD0P61Z666kq4q6BtRCbtd6+I4rLmh&#10;fTyGOQahMdTmVI1QnqapnFqNHHDqcf8A7Tcr4/pNWrX8osbjG+R9ahb6Jb/Tbi1OCZY2UfPG1Xo+&#10;Sj21TOwvPtaW0QIJZ+bc9gKk7t+RMEVS/hxdPql3LCQxayUxsvo2cf2q7azC9tEDLtzDapWkIe2x&#10;UDIy3F0iHpHmRvkKldG/+kSXHXLfiahbLDWt7fE9T4SfIdal9NLJaRIP6QDSvOiLKdtJP4oYgipN&#10;HUtgH5Z71EQOYwCfxzUijhmiI7jbaq5CE5YgDc4o2IwdwawnblXGRvtWa9B8qYkUTq99p+kxi719&#10;oFtEuIhav4TMySEYGcA4Oc4PvWWoavcW0CyxaDf3R8fwmjiC8y9w+7AFfcH6VILJa3aOqSRTKp5W&#10;AIYAjsfekini8HnEyOFGCy9M/IVOHNAF23I+H7fHVRWNzYrQZ7fUbEz27iRGXbBBwe4PuKrroIpj&#10;kZ7b024HS2sdW1G3t9WtbiS9nknuLeN1545MAcxRc8uw5TnG9SWoQiK4YHfeppYhBIYwbhLG8yNz&#10;EWTzTJ+ZlUJ09BTvUNGstRcTurR3CKVSeJirrn3HUexqK06YxzAfy5yamEnv2mCrZReCUyZDNjzZ&#10;6Yx6d6oztY8ZXi4+KeQDuud6nBdaLrkka3cj3CFZBcEYLEjvv9PpU1ca5fPa25nuW508xKDo3uaN&#10;c4a4g1PWv3gsduYyoQp4mAAOm+MmprSeHUtcPfRxSFQCijJCnv8AOuLgw+s/UyxxAtYSbE3ta+++&#10;v1VVjXBxA2Unp8txNZxy3SoJHGSFBAx261jPa3MuoWt0l88cECyeJAqjErMAFJPovm29SPSndFdq&#10;wlg+SsltxYrCWKKeMxTRJIh6qygg/Q0sYdVw7Bjk7gY77VlRS30snW4opDnG2M+9LRSIXi7jHh3i&#10;PQtRuBr+mz2UrTO3iSqTHIWYkshGzjJzsa6vwh8SPhXZaHo/CsejalqV/CqpGzaaJGa4bYkAtnGT&#10;sOwA9K6lx58PtF+IFlb2erTXMJtJDLDJbsAwJGCDkEEEVp4L+FvCHArm60exZ711KNdztzyYPUDs&#10;o+QHvmsqOhlhlJjItzOpXpVb2tw/FMNY2sa7vW3s1hytvsCSbm1uHUjqsfhnp3F+n8MyR8YSQjUp&#10;7yaccgB5Y2bKghcKDjsuwGO+astzbX08sLQ6j4Ecb80iLECZB/Tk9PpReanbWUkdu/PJPMCY4Y15&#10;nYDqcdgPU4HvWw3axoJJ4pIlIBJYA4z2OCf9q0Gta1uS+3rVcFUzy1MzqktALyTYAW15A8OS31rz&#10;/GIx/L1rJXV1DowZWGQQcgisN/HH/TUo1VNbajdJMa3OpwoAGW7LMM/1Roc1JVXNOuxFxprViwYc&#10;9vaXK56EEOhx/wDEUo5JLKx9ag9UQKzKhGKm2OFJ9Bmq9ekjmyxOakiGqRcs43Qx6vcQ55luoQ2M&#10;7dMGqF8Ir5rfRtQ0d3PNZX0sXyGcj8qvfH6lNSs5ubAdHT8DkVQuHrV9N4k1uNfuXDx3KZ/1Lg/m&#10;KncLj14q20+yF0rSrwJdLhupAq3Qy+IVOQdgBXMrW8EcqbgHNXbSb0TxR5O+e3aoSEjhfVcn+Mks&#10;ur/GDhjRxvFZ2rTMMdC74/Rau2pycqcg2wMbbVR9a5dQ+OWozkkixtbaIZI2PKWI/OrZqEp585O2&#10;+1eSYzKX1czj/sR8NF0UAsxg5AIslPiq7dM/jTHi+NmlLAgZ7+w/Wn1kRs2MbelauJImlj5sEqV8&#10;x9vTb/asadn/AMs4eCsxO/uBa9LRf3TaZZixUncdgx2z7VmJQrlSx3wPltTBWmTQbWeE4khdgPKe&#10;uc9R/tSw3kGpQfarfCuCVlTr4bDr/wBqswVRyNaNwB5iyHDfknV9YQanbGGTl58ZRu4NV6JZbVjZ&#10;XAPMrBUY/wApJwPpnr+NTUU/gsF5sjPc1HcQKTyX8ZO2zEfy/P8AWrIeJhpuobWNk4t55ZF5ZUCO&#10;MqR8tq2Mz9WAHoT7e3+EdtqZ2spMSTYI5Dytk5yM7H6bj6e9PDGGHOrk9z26f59PlVdxtqE1Kk8a&#10;nmkY85ONsZ6Y+QP5NUna3YhOYizcmMYTYd8YPvny/h6VDtzZJKDmPUkdvl/b6itqOyuxPK/Nhjg7&#10;49/xxnt3pzZDxTSAVa4LlbjklhjK5TzANzDAO4P+n02yPlU5aXZBRJlUIT97mwRvkEn8MMPrVIsp&#10;5Q/iuwZlIbpysT0xns2Po1TdjduFzbSDzZ5UIODgb4U9G/qQ7elXYZrahV3sV4tJ3GVeQsxblV9g&#10;S/uOgb8mp9FcZCAHlZQQDjIx327j1Hb8KqFrqQaNUfDqw5OXPlIPTf8Apz0J3U7VM216VRGMrFW2&#10;UtswP9LHpzeh71rw1IOyqvjTZlVjkkVujSPHbNUL/i4Y+/Uho/FIupfDLiu7NwsoAK0XUTtGeWoW&#10;TS3lJLDrVktP/UxZ67Ulxb+GpOKbxSFQllpYhwwXpUzaSeAwHY1D3WtpZtyOQMnFObLUFuWUrg04&#10;9UeCt9lKr4NS6cvLUFp+wBx1qXDHlGKUJCqdxfMDqrKDnlRQfbbP96r0rN97OPrT7Wrsz6hcS8xI&#10;MjY+Q2qL50WTLdiCN+p9v8/tXGYnN3szrHYrVgbZgCUgMx3bbYdMY/z/ADasJGCjIwABv/nbb8B8&#10;6V5fCAwCSdiP6R8v8zsO1N3nYEnG++Mjr/v/AHNY8gIsSrTWkrF2DtjDHGBtt2/2/AUwnt2QHlwO&#10;YjJAzgdsf2/GnEd1K5X7RbkMRuM5A9cn9T9KzLM+Q0RYDoegPr/57VA8OYbH8qUtLDYqJaNjkEcy&#10;Z/mO3yPtv261gkr2rrscK3TuD3yfX9KkZLdTkg5GMnGxPpt+QH1ps8bBSoXCjPlz19fn8+9QXIT2&#10;lO7LVmhkC83hDYsMbFR3ON/96sNlqMbyANyebqC2Mjvvj8fTpVMKJHI2FYk9WzjHz/zat8aXgkEa&#10;SYVByjAIwMZ/TtTzO4bbIcGuXQEu4igZZBgBmyd8fP8Az0Fb45V8MmMOpGCABkgH27/7/Kqlpb3H&#10;MUkL4xgqCdh2+W3+E1J3l9DawFSoBwcD+YHOPpnYewzV2F7ni9lWdHrYJ1fP9rDSc3li5mZQ2zY6&#10;Hb37/wC4qR06CG0iI5QWbzN64xt3qr2N1cX8qR2cBlRCclhhWf2/z0FWIJJAeVzzSsOeQ46HsN+1&#10;XqezSZXDb181HKMoyXU/wrqaajZCdAVDMcLjpv0qW1CxttTtJbK8iDxSrysD+tc74T1ZbLX9Q05i&#10;Qn2glR2wd/710kOCobtiruE1P6mB0UupBIPVVKuPupA5vHULhOoDV/hhxYt/bxs1uGw4HSWIncf5&#10;3Fdy0vU7PWdOt9UsJRJb3MYkjb2P9+1QfGfDcHEel8vIpni80ZPcdxVa+E95caPfahwTfOf4J+1W&#10;gY9EJw6j5HB+tR4QH4RXmj3ik1b0P77fBWal4rqYSn3279R6+6u/EkZbTjIBkxsG+lQELMLczAgq&#10;u59qsXELBdFvGPRIi23tvXL49fe5sZIY3I9celdpnylZsbM7Sp34S6WtvPxBqagFLvUX8M43CgDP&#10;0zmpnje6EcYU9FT9az+HVv4HDkB7ylpD75JqH45uWknaFTks3KP0qSM3N0wi77JvHGbfh63QgZmJ&#10;kPvk1LxMsUAJ+6q5P4U11GDljtYBkCNFBHyFLeJLNZyW8DhXdCoYn7u1OeSAk4XVfv8AjS6t7vxd&#10;PaMxeIF8OTJJOMH5CumWcy3FtBIhU5UZIORmvP8A4hi163gd+di/IVK84J9vnXdtGZm0iOSKAROE&#10;x4b7crDsaxMMqZJ5JBIduCiY7NcKSuAGC7b5rcOgqo8IcbHiG6uNE1nT30rXtOJFzZscqy9pImP3&#10;0IxuOmd6tynI71pteHi4VmpppaSQxSix+IIOxBGhB3BGhWm5s7e7he3mQ8kn3uVip/EYNVmD4fpa&#10;3sNzb8SasqQOzrGZQdz2J6kZJO9WwkKCzEADck1GrrcdzBPPplu91HCpIlzyRPjOQrH73TqAR71Y&#10;jq5KcFrHWB81X/S9/rbbrbwTmy02ysFP2aBFdwPEk5RzyH1ZupNMNdi8ySDcEYxWxW4gnjS6gmsE&#10;SWMOIZIHLKSOhcPv/wDGoXiCDjqeKM237hiCg88j+M5B9l2H4mohK4uuQSrMdIPdD2jz/b6XW+2d&#10;RIudsfnVigf+EGOw7k7Vza04f4iuplGt8XXU0bNgw2EK2igf9Qy5/EU5vODOFdLubK8axaeYrKOe&#10;88a9V/u45+Zjy7n7/bekkc8C+X4n8X+qtx0lM5/dmW5/4tJG1/8ALKfkVfX1LTo8+Jf268pwcyqM&#10;H8axbVdMQ4fUbVTjODMo/vVa1O44c0DWtL0GPRrGJr+OVkiis15Wk5kC5OMKN2JJ647mrANK0mJ4&#10;w+nWzSttzC3TPz2GwqIOc4kC2iikp44mte7NZwuNtRe32Wq54q4dtCVl1m1LgAmOOQSPg9Dyrk/l&#10;Wq74t0i1jDhb6dm2SOCxmdmPoAF/WpWK2t4CTDBHGW68igZ/Cs36d/xp1n8/l+6iDqcEeyT/ANw/&#10;/VQza/qMip9j4V1Ry/eUwxBR78z5/KnUV5q7nEmjog9TdKf0FP2dI15nZVGQMk43PSkMkYLAuuUG&#10;WGdwKMp/2+n4SGVhFmxj/wBX5+y1SzXaIxisvEcDyjxAAT7nt+Fcy47+Kms8H8RWOlJFZ3GEEt7C&#10;sbYUN91VkLdcZOeUDpXVa84/GzQtSsON7jVpFke21GOOSJ8+UFEClfmMZx71VrXPjjzMPFdF2SpK&#10;WvrjDVAEZTYHidBb4XOmui7tpPFvD+s6fa6jaanAEvEDRo8irJnupXOcg7Gj/iSGe6e00zTr2+ZA&#10;eeWKMLCp9PEcqCf+nNcV+Aeq6k2sapoNnc2kKXEf2wyS25kkJUhSFII9Qd89Nhua7V+472e7S5vu&#10;Ib+RIxtBCVgjJ7luQcx+WcU6CZ88YcPXrwUGMYVT4PWvp3G4AuL32O2gHl7w2v0W7Sba8Et1qGpW&#10;8UVzcuAqpJz8kKjCrnA78zHHdu9SVRiaHFaSLcafdXMUq55vEmeVZAeoYMT37jB+m1OLc6oWcXSW&#10;qry+Ro3Ynmz3BA2xjvU7bt0IWJNlkOdp0+FuHM/UrRpirb3l7YwALbwsjRoFAEZZcsox2zv/APdT&#10;1lBnVsnYGktbZbWMqGZ2di7u3VmPU/2+QFZ/+5n2pzG5RZMleHvuPWm/ms6o17dLa/FaKNnA+16O&#10;Ux6lJOYfqavNck+J0qaP8QeHOJbm7EFrblo5y2ccpBwxI6Y3p17ap9NF3z8nEg28eA811OSb/wBI&#10;XU5OMVXr9nIJD9PzpzwtxDo3E+nC80m9iu7WYZDIckH0I6g+xplqJRJJFQ9GIAqeEg6hRSxPheY5&#10;AQRuDoR4rm/xEQMlrKRnllI+WRVHuVkg1aC6OAs0JjJHqDkfkavXHY8SyU4yRKCD6VRNW5hZRyhi&#10;TE4PT6VITa6nZq0JzbXnNdqqtnfIq3aFqDI/KzbZrmOn3kg1DJyOUE1bNH1AseYtgGo9wlIVPTXo&#10;7f49cV6NdeSaSO1urfmGPEjMYGR64INX+4l8Rc9R1O9cf/aP4T4qW+0L4ucBWbXeqaD/AAb62j+/&#10;cWpOcAdyN/xq3fD/AI90rjvQYNX06XzMOWaFtnhkH3lYdQQa8sxzD301U9xHsuJI89Vu08oewWV0&#10;tJsHH9ulOb5RPZ5PVe+396i1BUh1Gc7U9guVI8JiSG2zmsVgDgYncVPscwTWziaWxurVgCUbnAOC&#10;SCMHv8qqE1xcaDqwmh3jdgkqEYDKTk5q5whrW+BKEo/kbuDkd6gOKNLHOSFUE5GRjcdthVGeJ8bW&#10;vbu3RWGOBJadipe4jjR2SCTmK78o649vam/OjxvHJjkxjHr1H9qi9a8S60Ozvkd1m8BfMrMCGXyn&#10;5dPWnXDFxPquiLNfD/1SStC7dBIRup+eCKtRStMthod+hUbmWaHKNa4k0+6Fs0nhxnIR3BZRnrkD&#10;qKkNNv5BHyyxFCeseclTnsRtj0PcVp1RbARtbXyyRjpzBCQPqPlUZFK8CF7SaG6RP4ZkQklRtsw6&#10;jp9M1aD2Sm4Oqicw8lbPDjfzo4yQRgr/AG/tTW6NxbQPNbW/jSxjnRRKF5m7bkYGcdeh6Gouy1Ne&#10;ReVyM7lSN0PofUZ70/Nw0m5YsDvzHqP7f7+xpBlY4O3HyTWHI4Fwvbh/Fk9guJXjV7lVDhPOo68v&#10;ce4HcdR1FPbfUiJ44I3fzcrnfJO4webff0bG/Q1BSTzlecSbcuGAOMH+3se3Q7U3spbs3M9xcGPD&#10;eWIDbC7A5Hz2I7bGntf7ztuNlFKS42A3PwV/t7yQljG+XjfPNgAjPVsZ6HowweuakbPU5ApjI+7g&#10;4Y52J+7nuPQ/pVBttTaCQk55Tsf6lx3x6j8xT6G/cv4ikIVUYHVV9R7qwO3pTmz22TTHdQp0LVC2&#10;zHFPND0jUrXUAzuSuavwjj5R5F6elFuiCfZF/CvYnvu21lyjWkEG6segZFuA/XFSN9CXiPKO1NNN&#10;ACbAdKlmA8Pp2qqDqrJ1XIuNbHUleOS3z/zBnFTXClvc8sfig5261LcRopVcqD5vSt+hqo5MKPwq&#10;Ym7VA0EOOqt1hDhF27U/nPg2ssv9EbN+ArRafcX5Ctuqf/ld1/8Asv8AoaiJtqpFySaQuc5yzHff&#10;17/5/tWOMEsSRg7bf5/nyrBtnJG3m/3/ANhWMvTHbHT8K87meS43W61ttEOT92Qhh94Hpjbp/wB+&#10;w+daHYkB0zsAVJHr0A/sOw3obdBnud/fLH/YVg5JYgn+s/8A+2P0qnI8uUwCRgH+6/TBBXJGP86D&#10;13rWDjHTlBxgb4+ft6+prc2zZGxIfJ+QGKJdpmxthhj8DVayeEsbkYEYxnfZsnP5fU9hWxFhkb+J&#10;H0AxkYP+en401XaVSNjtv9acNsTj1H60Da6BqhbZmz/DDJnGRt+Gfy9etZ29lzuUiPMP6QMnHtuP&#10;x+tP4gGnbmAPnbr8wP0pyqrzueUb7HbtzDantGt0hcQm2ZbOEuV5CoJPKMnP8v8An19Ka2OmSX8y&#10;y3DOwd3VQDgADqceu+PxqR1AkQtgkYb+xpxZKAzYAHLHHj2rThYLJl9Lqc0DSInk5I0CwJjmONyR&#10;2/Ko+4kVtQuSgBRJGRWyN8HHU1atKATTF5AF2J22qo2iISSVGcsenfNW6kZWRtHE/hU2uLnOJUJa&#10;ch1a6mQ4YTE59a6Np97JNpC9fEQhDnaubaX/APmMp/1E1etL/wDo2/6v7VUwhxEr3DjdS1QuAPBP&#10;H1NlQoT0O5zVca8s5fidoaRsouWsrlpAMDKgADP1p/d7TYHcVTNC83xoy25TT2Ck9tx0rTp3ukqI&#10;wf8AYfIpgYAxxHI/RdK4z1FLDh29kz5miZB8yK4LoOpuzyICTkGusfEtm/c5HMcEt39q4twz/wDW&#10;gV1kh1CrU7QGlej+Gz4GgWxcgMkQz+FUjWpPteu28AYEGVc5+dXaw/8AyZP/ANsfpVGffiiDO/8A&#10;ENWm6NVZvvEqw6g6eLuNwMVpRwdmP0FbLxR4xOB1rUn3vrTnbpGjRarTh7TE1ka1Haqblc4ZjsBj&#10;HTpVxRv/AE2DjzDPTpUFGBypsKnFA+wx/KmBjW+6LXTMobsq5xPwbp3Ffg3puZdP1bTwZLDU4GxJ&#10;bP39mQ91OxFbvh5xBr3E/D32zWbaGKVJHgjvLc5ivFUlfHjU7qpI6H6bVF/EmWWDgjUjDI0ZZURu&#10;U4ypcAg47EbEVc9Fjjh0qyhhjVI0gRVVRgKAowAO1Qlo7245a9f4Wu6V3/TAJPa9qzb/AOIAubdH&#10;E7bCxNrm6IbYM3h6gTPKABzN9xx6hfug+u1br9hFp9wwGAkLnAHYKaW9RHgPOgblZWGRnByN6TUP&#10;/obj/wDaf/8AhNLsCFm3Li1x5rcmOReUbYGKxuEEkLqQNwawsSWs4GYkkxIST8hW49DTwoSLFVQo&#10;yTYGM571ikmgaldSXdtdSXd7DnT5IYp2TILcxRl6Y2J5sdjvUDx1I8dxpjo7Ky3RKkHBB6ZH4mtj&#10;Ksev8FTRqEka3nQsowSpCnGfTPakmfwty+dlsUdJdgkzEEtcdNPdDjY872twtfircdSh/eUskdm0&#10;gjhVbxi45rcblV5Opzkk47YIztW271Ro7a2k0mK2nmvmX7NzyciSJjmJ5gDjy5xsd8e9R/Kqatcy&#10;oArzCcSMNi4XlC5PfAJxnpWnjYmHQNYaE+GYNPmeIrtyMAuCvoflUBcQ0lNFOx0rGW3t8xx/a2nX&#10;VZy8U3B0+TVbOPxQ8/2MWxT+LbS83KWfGcgbsQP5RkbVVtX43s9Ha4l1TieFo7NfC0y5WZSZ7jo6&#10;SxqdxnADYAxzdDueW2t5d3msw/bLqafFnbr/ABXLbeYY39iR9a7vwZw9oGnaJby6foen2r8v3obZ&#10;EPX1AqsyV878g0+f4XTT4RT4ZTmpcMw000BseF9eVttQTcX1UHoXE9lJCmoLZ6rdSS+e8hisJ5Yr&#10;q4YgM8JIwAvKcdAVI7in91qAKckem681xPL9o+1QaY/MgDZEL8+OYbBd9iB2NXOAkg5Jrafu1b7k&#10;gWuuZfiMTn52xkf91/Ae6Nv22AChbPX71tLe9v8AQNRhljDERCEM8oHQhVZsZ9Ccjf51GalFLxhY&#10;DT9a4Lc2snmH2q6jjkRuxAUsVP1+dWdyfAY5PQ0wg6sPepRDmFifoqrKtsT+8jYA69wbu08LEfdU&#10;Lgj4R6lwrxcnER1C2FoiSolqrM7hXGN3wASMDtXU60WxJXc1u7mmRwsgBaxOxDEqjFJRNUm5At5D&#10;+UtFYqTk70iknO/epFQWRIAyTTdJVMmSa3Sf8tqiZSfEb5U9ouhS4YEAg5rjHxut9PPFHDF1qBh8&#10;B76K0uxMfI1u53Db4HmCnJrrOnEkyAk9q4V+02qtpjBlBHlOCKRwygnktLCWufVsY02vpfx0VZ0j&#10;iK64e+OdzY8C3sN1pWoXKvcw22Hh5WXz4C7Aqe9dzupGcs7DJPrXn/8AZrVRresMFAItEGQN8c9d&#10;6lJ5DvUGF+1CZP8AYk25a8F03b9jafE2UbRcxRsaXcXm2568FTeMjmyYZ6uPwqiakF/d8yMThV5i&#10;evSr7xgAbJsjuP1qlzgfY5Rj+Q/pV92t1yMewVJ0uC+vZ3uXk8CF28oUZdl7Z9KtumMi+QMzY9Tv&#10;UHbkqF5SR8qldM3mOaiB1snna6tVjdAvySDK4wcnrXIPiXwlqHw51iT4pcEWjNZSSc2u2EY5VeLv&#10;Oo/rX8xmup2fX61LX6JNod1FMiujQOGVhkEY6EVSrqWOshdHJ/ClieWPBCqHC3EuncQaXb6lYXCT&#10;w3CB42BzsameU7Mjk75O9cJ/Z+dksdStkYrFFfSrHGDhUHMdgOgru1uSQATnavK5YwRfktsGydxt&#10;46dcMKNVi+1WfMx35QCM9T+NYoqq68oA37Vndf8A003/AFD9KQNE0Ti5FyHBRWm28VzZy6UHJZGM&#10;iZJOfUbGtyaelnpk9uAeeR+fpg7DGfb5/hUTDI41ZWDsCGGDnpvVlvgFiAUABnywHf51VELXx5uO&#10;ylzEFQQ1G3mP2PVQoL4EcxHlPsfQ579DTO74Wid/HtWZJGJwy7E/M/WtGtKDDISAcyspz6Y6VOcO&#10;O76ZaF3LErvk5/mFVxGJQS7ccUriWi4VU1DR9XsLxJVdihBBQoMH39j+VPLG4bxFQuTG+eXm6jBw&#10;QfrkfhV11lEMGSi537fKqjGq833R/wA6Tt/qNWWNIFr6KDOXbrbK5QZwOU9ebcD1z9Pypk07plSQ&#10;uehJz0/26H1BFSGoKv2sjA7frUMd1bP9I/8A4TSN1S7p0l40a5UkDocjm5d8D8D+Rrf9uKJ5sBAM&#10;YGR5e4+mAdqjY9wc91Gffy0q7urHc+Iu/feM5qVjbpCv/9lQSwMECgAAAAAAAAAhAD6ad+aftAAA&#10;n7QAABQAAABkcnMvbWVkaWEvaW1hZ2UyLmpwZ//Y/+EAGEV4aWYAAElJKgAIAAAAAAAAAAAAAAD/&#10;7AARRHVja3kAAQAEAAAATAAA/+EDL2h0dHA6Ly9ucy5hZG9iZS5jb20veGFwLzEuMC8APD94cGFj&#10;a2V0IGJlZ2luPSLvu78iIGlkPSJXNU0wTXBDZWhpSHpyZVN6TlRjemtjOWQiPz4gPHg6eG1wbWV0&#10;YSB4bWxuczp4PSJhZG9iZTpuczptZXRhLyIgeDp4bXB0az0iQWRvYmUgWE1QIENvcmUgNS42LWMx&#10;NDAgNzkuMTYwNDUxLCAyMDE3LzA1LzA2LTAxOjA4OjIxICAgICAgICAiPiA8cmRmOlJERiB4bWxu&#10;czpyZGY9Imh0dHA6Ly93d3cudzMub3JnLzE5OTkvMDIvMjItcmRmLXN5bnRheC1ucyMiPiA8cmRm&#10;OkRlc2NyaXB0aW9uIHJkZjphYm91dD0iIiB4bWxuczp4bXBNTT0iaHR0cDovL25zLmFkb2JlLmNv&#10;bS94YXAvMS4wL21tLyIgeG1sbnM6c3RSZWY9Imh0dHA6Ly9ucy5hZG9iZS5jb20veGFwLzEuMC9z&#10;VHlwZS9SZXNvdXJjZVJlZiMiIHhtbG5zOnhtcD0iaHR0cDovL25zLmFkb2JlLmNvbS94YXAvMS4w&#10;LyIgeG1wTU06RG9jdW1lbnRJRD0ieG1wLmRpZDpBMTE1NUM5MjUyMDMxMUU4OTREQkY2MjFGNjJB&#10;NUE0RiIgeG1wTU06SW5zdGFuY2VJRD0ieG1wLmlpZDpBMTE1NUM5MTUyMDMxMUU4OTREQkY2MjFG&#10;NjJBNUE0RiIgeG1wOkNyZWF0b3JUb29sPSJBZG9iZSBQaG90b3Nob3AgQ0MgMjAxOCBNYWNpbnRv&#10;c2giPiA8eG1wTU06RGVyaXZlZEZyb20gc3RSZWY6aW5zdGFuY2VJRD0ieG1wLmlpZDo4Q0EzNjc0&#10;ODUyMDExMUU4OTREQkY2MjFGNjJBNUE0RiIgc3RSZWY6ZG9jdW1lbnRJRD0ieG1wLmRpZDo4Q0Ez&#10;Njc0OTUyMDExMUU4OTREQkY2MjFGNjJBNUE0RiIvPiA8L3JkZjpEZXNjcmlwdGlvbj4gPC9yZGY6&#10;UkRGPiA8L3g6eG1wbWV0YT4gPD94cGFja2V0IGVuZD0iciI/Pv/uAA5BZG9iZQBkwAAAAAH/2wCE&#10;AAMCAgICAgMCAgMEAwIDBAUEAwMEBQYFBQUFBQYIBgcGBgcGCAgJCQoJCQgMDAwMDAwNDQ0NDQ8P&#10;Dw8PDw8PDw8BAwMDBgYGCwgICxENCw0RFA8PDw8UEQ8PDw8PEREPDw8PDw8RDw8PDw8PDw8PDw8P&#10;Dw8PDw8PDw8PDw8PDw8PD//AABEIAMABIAMBEQACEQEDEQH/xADBAAACAwADAQEAAAAAAAAAAAAG&#10;BwQFCAIDCQEAAQACAgMBAQAAAAAAAAAAAAAEBQMGAQIHAAgQAAICAQIEBAQEAwUFBQYHAAECAwQF&#10;EQYAIRIHMUEiE1FhFAhxMiMVgUJikaFSFgnBcoIzJPCxkkMl0bJTYzQX4fFzhDUmNhEAAgECBAMF&#10;BgQFAwMCBgMBAQIDABEhMRIEQVEFYXEiEwbwgZGhMkKxwdFS4WIjFAdygjPxkhXic6KywkNTY4Mk&#10;Fgj/2gAMAwEAAhEDEQA/AGP9qCdvu6uDzWc29i5f8hbYyEOEw6WI1rV786QCeaT6ZACkEQZAkevq&#10;11ceXFZ6R0IMPNn8TcuHeef4U33+/KeBBYc/05Voa7vDZmHy42/mM/isbnvpo7S0LtmKo/00hZI5&#10;I1k6V6SUIAU68vDTi2CwwpKI3YFgpIva4BIv2m1r0ru733GducPh8vszEC3urKZSjexVyTDtGtak&#10;1iBoWDWZ9EaRA/V0LqPLXXlwPPulTtPIe1qtfQPQfUepDUiiOP8AfLdb3y0rbWw5kC1Y27Bbe2R2&#10;bzuPz+4cBFvzO3ce+OzlXLzww4mvd+oSaCfFgwsyyKsEaK8oAWTUqVB4gfqK3sBf5VZtr/iHfeUz&#10;TSJG3BbFzbmzCwHOwuey+Fa1yP3TbG3zcxe0VxWWwku6BNRym4LywvZxNex1R2DXFRmkd5ACnUrp&#10;6X9wBtBxLFvUdgoBuedIep/476ltNrNuZfL8uK19LXLBiBdRbIXxvjnSr7q/dzsu5tqHtz242ZNR&#10;23tDNLBFTaWOKqcLiG9uJVpsF9tWGvKY+hhyEjNrws6ztId9tn28hYKcyp0sLZEdvK+HHhVe6B0R&#10;erpKsUgMqatMQt5jFF1ajqsoitgzXLBreGoW5ty7tbaeLz21s3Jl8U08smWnxaPQitJODI8pkl/X&#10;SQsdFVgOteXLkSn6ZuevLs9SwLt9qigRiIo7gLhZwCb/ALnbBrm9jwFO960vTfPgsu2XMw6SeV2z&#10;bA4s2eNzhSttYifcFBHMZWWOGfITJkLaRq8MAJkkmmmCj06gCIas/wDKeWnCNd0ZmLuzN24szE8B&#10;a/6d1V30v02Pq3Uo4d3NIoe51D+pI54IurC7HicBTO+3m1t/a/dkbavz1srtDdkK4e7mIq/RUlFp&#10;Ulx08RlUTALaBhcNpp1akaaHht6f3rLNokUqXH0tYlTwBthe3Lsrw252XUJdtquFYrfDhle2Gr7W&#10;thetA0uwO6th7zsbn7P5qHCWZotPpb8fv0naOZZHqWY/H2p0DIJF9cLkOoI1HFuOzUuG5U+85gpF&#10;PWT9TraENAW6/b59Zj116ef8xX+/Tgy1RA1DoQXcXRrUI4IrNetEkKNHIYpGCjTqKyaqSx1J0bxP&#10;HgKzUg36sei2lmqP5ieJgv8A406l/v4zXrVIhMVgA13WVT4GNg//ALuvHhXq5iLQ6Nyb4HjN6wRX&#10;YsZ108Rx69YrsEfx4xes2rkE/wDz49W1cvb08ePVi1fiit6CAynxDAMP7DqPw4xXqFu5nazZ/d7b&#10;K7U3tDZfHQ2ku1LFOc17VewgKdcUmjD1IzIwIPI/HQ8RzQrIulsqZ9I6vudhOJ9u2l7Fcrgqwsyk&#10;HAg/jY0L3eyGUylzMxz70yWLxeVtrbe9hDLRzk/sRiKlXt3Q7AV6agBI4ET3dNZObP1hT9I28+7W&#10;edfMCrpWNvoUH6rc74nHG542Fg1lCra1UXcalubC9tcre3/sqLfn7nWxWC3RR92SzFJj6sUjT5Do&#10;oo03tyWSGSQJ7sDN1sFVOF/Q+lHZrJGbaCxZbdvPjhQHUtwypqC6+FuylD9sWbty94Fx3bSXOWdk&#10;Xbssu5oM3O1ueHEiiQHycigxrYgtqiUpzpaswsVmDBQ3D69xnjVa6TKf7llhRhEcW1ZBuSjh7sK2&#10;VbtYvF0LGRzcsdfEwofq5ZhqnS46OgqASxfXpCAEsToOMM4UFibAVbJHCqS2QzpYSd47X1qTYyj9&#10;HhqEirJtyWuBctUCRD74l16YJY2HRFWQM5k/TceoEV4eoVebRGCyqQGOX1C4bG1l7T9QyoEzyalY&#10;ACMjVqORU8j+4HDRn7qaC5jCnCncn1sKbcFf6tslKfbiWDTXrk15qR4FfzBvTprxY6YKb2tjfL3/&#10;AJ9lKPL/AHBdud7rkNj4Cjk85BkYFryWqYiTojmmihFpveBjSOKR0Z/cOoXxQn08QF0kugOYIw/I&#10;86svUvSXUNjthudzGI1JAVXPjJzHgzA7+FDm49vb/it5Or3AweI3hBt4R0pMpjGeIRGdPqEnnhfp&#10;Mcj9YLFHAiYKeSMNKZ1D01uWCqsgZFvws3YWGIa2Xh79N6D/APLrZmC2ktgL+G/fmATne/fVMlqX&#10;LY61se9YlyOKyWmLntWV9qKWwwIWMylVGiSgRBwPdSZeos6HULHSSJBJGPLl1G6XGltP7l+zWpzH&#10;hORF6j6b1y25jgeQM3CQfUsygMbWzA+3uK9lLLMZizgqoa3jp4NwxpNjrqCGSSS/KjL005SmuriZ&#10;VlQ+HQzBeY4tMW/ikhEy/STbtDf/AI2H7r5c8xhX0N0ffQbmNnkkUKlnkBIHk4HVKo/Y63UWvdtI&#10;NjhTSxP+Zu0e0oO3mXzd7bO8s/Cc9lMrXoiwsjTL0vCZQCUipIoicJ0sp9TP0nhvtlijQRyS6JZM&#10;sL+LkOFxlj318++qvUO06lv3LynbmXwweEt4FwXMFdR+og2xag/ObbytbBT7y+rO7qViKZ0z2One&#10;xJ0JEWURglydXBDKvU3PyPLhfvfTu7zEhkU5kZgc9IwPuqgdV/x91OCWzyNIha0jrq8yJeLmIZ2z&#10;Kr7sq6cfBuTdWRxMOJq14shkKca0GlZIp6zyFuieKw6ko7BS7o36i6fl6wBxT+t9VTp6POXYpGBi&#10;p8VzlyF74Y2FIdxsJZOqttNjP5kYHglN1wtdm4+LMMONrgVcYHuHuft9nV2nvAUM9iak7Y6TA5MV&#10;7kXWX1WSvcdA0B0/lYe3oepgvq4Z9A9WtuIIpmJaOUXFxZxjbG2BsR78wa3Xrm52O9O13bCSxC3G&#10;J8X0m+HvVhfjTY3R9xH279ostSw+4Xn29kM1iq+YiMGLmkQVLJZY0lMfV7b6odUUBeQPPkeLjuN+&#10;kbBWv8K6RFs3dbqMKSH2g7v21s37ftrbPoazdwb8FjdGYwiwyRSwpmLDGrLIzqE6GhjQBuok/DjV&#10;Zk28KqxyHvNenvNM2nh8qOd5dosV3MbJdwdxbSvby3dDTr43G7cisvUxUZiVxFJNMrRMnR1lpT16&#10;6adIGvCsSSbprgWA9s+fdVt6F12fp6eQs7Qxu2qRkXVJlayA8bYLljiTWVu43azK9kBhcdua5jX3&#10;Dka8l6/ja5adMdj11ihknmZj7s00uq+kahefUSeN94iwKLHxH4Ad3Ptq3b//ACDPv7w7YNFAoAJL&#10;XmfkpcfQthqbSdRyZrYUrsZvKJsS07zPSzUq+mawn1iMTKDFVEEnUCCddGQ9fT6R8eF0c0mX1d9K&#10;ourbnbYxzvHbHAmx53U3X5U0+2u1N+5jFX977LxNrN7htzSU9r53EtOsceShkCztWrgKVeNS3R7u&#10;sIZHQ66cPBPD5mhYjHKq46n1aieKg/ThjbGq56o9Xdc3XT3iO5SeJiLKsSxHA38bj6hl+2/Grjek&#10;/dhq1Tt13Aw1HZuAnykdyzjExUUElqGMgrbyyRmZppEbqkhZ5SOrwHLki6/v5V0x/SGF2PMX4nsz&#10;YVybdTbvwo1kLE304XGViR88ceNdWyTeqbhyOPpK4zMFd7U2KDC0mQxOiuk3tw6RyEKR16FSuoK+&#10;a8OIoJejDUr+MEeZEbFJEYXSWIjMcCeBzwwqydE3u46csO/6bJ52ynBBbTotNE2mXazwMbxyqPFG&#10;4wdMew2eQ2RUzcs2X2c0NPdcC9U+BsuyI1UkHqpdYkRYnI15qU6uTe2eJX6Ns9+pl2NkkzZG5nP/&#10;AE948PdVhn9MbDqwMvSz5c2JaCQ2zxOg8Byt4SOWIok+2OvsjbndKpjt5Yydc/Mn09Wzm4nU0MtL&#10;JrXlUg/TsJyDEj6HRvb6dOE3TITt9yY50Cv9txx5BsjfMEVS9psm2k5hnjMcg/cOPYfpYHgRW08h&#10;kqmHSGTILZeWzP8AT16tWB7NqaboaRljhT1MVRGdv6VPny4tgp27aResq70++fMU8lbXY21sf+xV&#10;rJqxTZqSZr8xQ6Fpq0LoKwY+CsSwH5iG9PC+bf6SQBe1dm9Pf4hbd7WOeXc6fMXUojUOoU85CdLN&#10;+5VyOFzTD7I/dLje5+ci2ZurDx7c3bbMoxctewZ8bekhX3GgiklCsk3R6gurBgNOR4ng3Ovhaql6&#10;v9Et0mzCdJUJtwWRTwDx3JF+dPcaqSOYI5N5f28Eg1Sar89XoR4m1LOkayyxtFDIpEUvuONP03Uq&#10;wYDU668tNeKl696s+w6Nudwhs6rZTyZyFB916M6fEHnRTlf8MaV9Td2boZDFQ4zfapgJba17aZ6K&#10;G7EY5lZIXhnsCCRkMwUdayMOfjxzv/H3qjr/APexbfq0TiKdCYZCmm7WuLkDiAcGscqM6xHtfKLw&#10;EalPiF+HdRXtffe+cgVrZLaQyGTFeOxIuFklhXoM7Vpin7hpGxrsB7iLL1ePSDpx2xtwnmeXc6ra&#10;sjbTe31ZX7M6Rxklb2q4x3c/Y9/LZfAyW7GNzWAlggzUGRqTQw1ZrUQnihe2gkr9ZjIYqJNVBHVp&#10;qOJipwNZEi445UV0mhyMXv46WK7X0192tIk6c/PWMsB/HjBNq3GNdnR5Hx+HHr16v3t/Dx4zXq/d&#10;HkeNb16vxXl8+MmvV+TrjYSRlldeYZToQfkRxgivVzLyyAh2J1brby6n006m+J+Z58YrNDW+LeLS&#10;PEbdz8f/APXtxXhjL9pT0yVJJUP0diF/5HFkIEbTkxHAO63SK6RMtxJcdmAyP+rIVv8A2nmROT9K&#10;gXHMHDDupE7z21vHaeagxSXK1LcTSwStuOSzDHK62LX0Md2ijKwheSLVLUkwfp8dPSjCvnoCRuzi&#10;zMbKoN7FL38YFtTK30MPpH8uFCojODHLbyhioWw025Hhh9V7k1Q988jvJMFh+1eWZ6eIgd8k1OvL&#10;WS9aoyFlT3hS/Rlb3CelkPVJq0jDq4bM03l6XwJOFrfSO7DPhyrsv+JukwtuJN3pDeUAsVxdVkbx&#10;Fv8AagwY8TVv2Iw9TZm4Mjn58XFa2Hb2zFjtzy1okmr0JlcWWFhfyGMIeiRFJc69XSeC9nCVxta4&#10;FD/5M9QQ7pEj1lpEkfDP+mQAGLc7gnScbGn5u3beTTY0eO7cEUTXlis1atKQRxXq4XV4UlYnqMik&#10;MpLaNooY9PEm8jkaJgh0twPbXHt3G7RERmzcKQF7a2U23XpUc+8uLoWZI6kNpY/dix9yy/W9R1Um&#10;P6mvGVbqT0seXN1bivpB/bSQvObBrrJIAD4pPtk/kf6deGk52uDQ/Qugu2k+ZomUEnSo1MGN38WO&#10;opwsAc2HGrlKlE5Fr+csabqx9yOTE50LEaVjJU5CtaxKjeqN5R6CDrE4b0tr06B7voh6buPPikur&#10;n6DbxaMdOP1Oq30MPHYca6BuJzJH5Z+kggSLyuLhrfbrtqGKXxwpmd2beKy+wcTkrUBTcN8xXtuu&#10;q+qtaaASzBmYE+20ZZGTRmcaaKSOVn6iYvIJe+nC1sw32leTCuedY8v+3Pme62YbgR2is/YnAZbD&#10;ZT93w+Qs4GdpvZs1hWikqBBo6tbrCRdXPUOoomq+Z1OnFZ2fVZYJSyyOWw1hrEWP0ll4XsbFeXGq&#10;rseq9R20390s012OljIQ6vpH3jO4GHhxUYVPntbL3Qht5xoqeWgcQ371VBFBcRyADYrq6nXrAaOx&#10;EQyH+cHXhwN30/qfhnURyHC/2t2G+BB5MM6sUPU+k9XkvN//AF9wMNamykn+bPH5HI50adruzm1p&#10;922s3u6rTkylCOKfb23I4AKIhVQr5TqYsbLO+npckxnRpOosp4J2/QRtn1NYkfTYWUdw5/hwrG39&#10;Hrtdy0s1nb7CB4bc+N2PEms2fewn7z9x24PcyFeIY3GYjHxpLLMjBlre82oQ9P5peE/Vprbgi2QH&#10;Kuh9NjvCDzvWldtduYNo4OriMBVgx8NaOOOCoAXKJFGI0911JIcKoHMlvnwbt+lu51zH3fqfyFJd&#10;zvNI0xZ8/b8aX24e1NbAZO3uTB7hyu2M3Yf3pMlWvS+2z6auZ43YdQLanUqTw20aBhgB8Kq77R9d&#10;1dgx7b4/nSu3F2e353k3rk917r3TNidnGpVoz7iMiNPkadOuY2HszIqxqpdwWflz6wC3q4W7/qWw&#10;aABVZ9zc+O9owv2jT97f6bdpqz9Ij6hEx8yRfKtfTbx6uLFvsFufwqks7z7YY3cGJ+3H7T9v1pO6&#10;Gcf2Mr3Tli+p/Z8Oi62rNKSfqZrCRgqk2gVOQQ9RUiPe+m5tvtzLvUAVxhGxxIPBkyAPIm9qIj6w&#10;u6fRC9wDiRlhyPH860/B3D7Qfb1subYlDJx4zdGLxK1sFjZq89gSqpUMDKgKzTjq9yVS2vWdXPqP&#10;AnTtEatPIQCAbasssMuF7Cy4hMqG6r1WGMmLVbTYn9O0j8aWO6K/cr7gM+1zCTSZXZeBJo7ZzzCr&#10;SVpJI1NyW0oHrcu3R0hCqhdOlH14531T/IkW1gSPqbL/AHABZo9uCwxPhJJ8I8P82dJ5umbvfSj+&#10;1Ctt7fW5t4uOQLYd1KazgcntqtPicZkqdtcVNPXzTYW5LH7HszlOqP3gJVjLn1AMQG56acPo9yu5&#10;hidGfSVGlXxKBsdNr+HuBtVf3GzEDuinEHxaefE8/fnVfuCvvClk68+fg3BiemKOfF25YIZrLBiD&#10;7tSWNkVVbnoxYBv5gdeeu13iF9cMw1KSt1uSGX6lw5ZHhfDE1iaKaCQMxZGzU/d3ranj25wGf7kN&#10;Bj99WI6+Elr3ZaGWuwIlqY04BZaMR1mCK6qpkMhKj0nRS2hPVNpudzJtR/cqrX+kkWYciRlfkRau&#10;ozdW6ienL/exI4cHQ8i/1V5EjIXxKnDmeFC1Hvt3Z7lVI8lvu1jJ8jt6umQ+j25FZqVqluUGSGxG&#10;0vTYNr6dh1vqREren8515j6y9RbzbyokRMYBve31d/8AL2ZHjR3p/pG1mh1sRISOeAB7sj25iujM&#10;bowO996YTZfcXb8dzuNnK2Oo4vfWKeLG3jksj1LpmYyqwW4/TH0SkLIp69PURxYeh9bTeRIZV8Zu&#10;CRhiPwv2YUXtt31LpIkOznKpxQ+JT22a4uOfhPMmtdZHtdjJMfjcNiPosVjcZi5MOmP+hS3XrpMV&#10;M9mn7jI8VltGX3iSSp1YFhxaxhVDlUu5djdjfUTiTfMk8zRnDCkSJFF1GNEWNOti7dKKFHUx5sdB&#10;zPmefGK2rhmMRiMtjlqZmrFcqpPHYjhnGqiWLUq/iPDXwPIg6EEcYeBJFKuoZcMCLjA3GB5HEdta&#10;SNbjQp3Z7c4fu/23z/bLccjQ4zO1PZhtrGJWpWImEtezEh5ERSIpZRp1JqvDTZb6SCZZU+pTfHI8&#10;we8YULJGrqVORpAdm+x3dLJtndgb93raw9vZWQhpW2x9u1Z+vr3a62qluMiaNVjaPVR1ASekhuY4&#10;e9R6ptVOuDbraTx+MHwNkygDBhfEHtp36X62uy2zQybaGeVT4ZZAWwP0+HC5HwwypXZHAXMb3iw3&#10;bLu1ldwwbQq5qab/ACZiJFgqZWxjf14mbrkjEizERs00pZih06gy6rL1Hqm323Tpt6qrZUBkfTqM&#10;KMfLNlXJgxtYKfCddNfWf/jZzBPE7+bMP+IBBEpQWdW06fLcNkMVYEMDjTl767ts5WTae9u22Dlf&#10;tvVz1ObeG+cFYNCT2rEqxy0GNN1nSHokPvyMnT16IGHSTxSt5JIhVVFxfHjh7Y9goT0zsenbhdz/&#10;AHMnlyCImAEFQ0v1C7ZAWGlVNg7NgcBd+Wsl+05uzt7E72glytJZZZMBlJKmRtLBGC5f21aO1yUa&#10;+JPBXli1yMOeX8KrSytpvfDtGHdfn2XvUzHbozdjH1sr+0w5XGXYY7FazibBR3hkXqVzXuhGBI/l&#10;6+IzEOdSic2va/dU6LeW2pJPYtWJcZa1AMOTgkqcz5LIwMTfwbjUxMOFSLMpq5ULPEJ65WaE+Ekb&#10;CRP4MpI4jqSuGnjp5cer1cgPM8er1JHufueDcXcbK9qsh9RVrwY6kuNlqRtJPkLU3689et06gyw/&#10;pyKOR0UnkF14pvXYJtxOFiaxS2AON76ge7n2Va9jAINks8iEpKWF7eH9tvfjY5Xrt7ibxi29gKu7&#10;+4m3oLucoQjbe54ZAk5pzXz7lXIx9HJop/VoyMAkj6a6xnS2ySBVDsMRy4Xzt2flSn0/0OTqO7Xa&#10;xuqs17a/u0gtw+4gEgc8KpNuZLa3c2epe3Nh4bW7MTio4sfbydsVcPBTghJjZoYSJJlYhnJUFSwK&#10;dSlNOJF0sA1bdRTedMmm2ZkKg21aSVVwMiR+I91Fdi3j8/ka22szbnju2VmdNvfQD6P2YgqV7WCp&#10;FELNqesSyljFoS3MLxvVfwv7fKint/hP2LcGRxUz34EalXko18hLF1PVE79U0cEJ6K6xSEp0/m9Z&#10;LHTpUYONbqbE35UGbW7g43upmM/2zbCyT423mbmQv5ATQvTOLgsLFIQhb3q00uigAAvqzOrJryhD&#10;K91tcWsQcQew1ZOqem9zs9tDuHItNYra4ZbjUM/5fuU5mizJ9nMFlA9Sa5J+1TCSOdZII3vGvMgj&#10;kgFwFWIKgAMysy6Ag9Q14Wz9FikMdyQsbalX7dVLo9/IqsB9w0342Odqhd07+Iu1W2nIxqYXCrFN&#10;asxdTNFdRPbo1IwNXYLqPd6eZDBNdS3EHVeoqJBBa+r6uxfy534Ch36fFJtnaU2jAz9uI4dtJ5r+&#10;Us5GlgY9vWZ8s0TQ1pV9lJDJ7ZBMvuuzKByBcHpbQN8uFMG2eeQQodVuOnC2PiYnG36kiucbaOfc&#10;yLtYwz6b2NvCv87ajcX4njwr7umhfoYzJZKeZl3Q6xV6v7XXE0sUsoEYNu3KD7aEeglSFi169NOf&#10;D09H20JtK4aTgg58M8SOJyHGrfD0HYbKZX3jiaUFS0KcR+1mPitbPFVAptdj+1mS2BiZ5txKK+Us&#10;OVx2GS216HEVJFQSRJM2usk7L1y9JKD8qcteGyFtNib1cfUPU4t1ODCumNQAosB34LgBwUchfM1m&#10;jvL2A+4buB3t3rura+yff2/kcsDjsrdydWnHNXggjhSZFkYt0np5cuY4rO66bJLMzAYVJBv444lU&#10;nIUf4P7gNsdysHBl+0lG7matkkR271GfGRR6DUvIbChmXQ8igfq8uGW+6zDFcDxNyHDvOQ/Gk0HT&#10;3fPAe2QqftjYeb34Y91ZmUZHGIxMFtAZcdGynQirCjP7rA6jrc6DhQu33W9sX8KcP2+5c272wo0v&#10;DBguLfE/H7fdjVP9wu49ydpqWzc5snErkK5zEkG4M1fryW4KPu1zDUmtivq8EaPIzgqjRlkVZOXi&#10;9g2KbexQXP3Mc7dnLuFBPMZdQdrYeEDieR93Oq/7ZO1uLmz+Q7kT0YKV7cSQw1OmGKOdcTSX0lig&#10;BeSyw96TTxPSfDhLuXbdTiIHwjP8/wBBTDbIIIjIRjw9vmapO+eNxe7++VUY/JVBtbb1MQ5Kti78&#10;Czi06vcdpq6q3UJZHjjEmuvVybQ8O26PHuWUNYot8AfEOAw/OnXS/T2zn6duG3W3Zp2b+k5DLoCi&#10;7acV1NfG1mBBGNJ6+O8G3KC7ZvNksftbHLO9HE3q9nGwq0jtPIqy1JCrgSlmLSeK/wA2nFX3voqK&#10;ScTSQHWAFBKh7KMgt72/iTTbqv8Aibabjbhdl1SWBf2YGP8A3MAjgE9pt7qL8Pi+w8c+IyrXMvbl&#10;o14auQeWpIogycK/qQNLVjas0bF1MJaUkOfWQWXixbfpXTo1LTKcMdTXt8Bh2YVT4fSmz2KtLv0u&#10;qmwdZAbHhqRTrIbNW0m4PCpUnc/aEeQsRYLb1mY1ZJZTkctHISXU+KrLK7DUgEdKqF05c+INt1fp&#10;WyXTs4ALCwsAuGeJN2OOPzqdfW3StoLbPaksBgz4AfHU9vhVDbzWZt5yvu3dO4bVC7JSniwFOkjR&#10;VoHsMUlWMxFOnqgYa8yZNWDE6dPDX0x1WPd7oyb0q1l8CM3loL/UwOF2A/d3iqN1nqr9QPm73fvt&#10;rEafLiM11N7qFGIJwGo92Ao22/kcpW2Jt2hhsXXyPbbExq8GN96UNjLnU1FpYrioZuuVlJZCJq8Z&#10;Zgx9Hp51/kPrMTbhdhtdwokB1kABw66S2gh/CyaPE3iVh4SDiBVs9P7aM2kQuqm2gsuluV3CE6Wb&#10;l4hzq12p2e2D323U+RsZDI0ziqdK5lP0qptidLgeFYLEZAB6kPXJ7f8AKvSNTx70IDuIn1hPCwYN&#10;GXGotiQ8b4ppwyZlbGm3Vp91t2KvkwtwtbLAj88q1rcyuMpTxLlMhUp2bnOtHatRQyzknTVFkYM5&#10;J8wOZ+fHS6qoqciBj0sCCPEHkdePVmkX90HfzM9sBT2bsWEtvm7VW/YyJqtdGPpO5QSRwgFWlPSS&#10;Gf0IB4FuIdzuGjTwgknsJ9+FXf0P6T23Up2k3cyxbeOym7KjSORcRozZYfUwuRcAWzCd7Gb/AO+m&#10;7NwXt1bh3pmr/bCkNL0UkkUbZS9KClShQYIGieWTRy8YASNGLcvEbp0k8jai117h7Wq0/wCUuken&#10;el7ZINvCE3Rs3hdm0x/z3LAs5wUZ28WWZRY2d3N2RNT71YveNvEDclaKHcVvEvWvZG9VSR/bvX62&#10;QR60rQvJoJkK+xCR1rp4Othpi8yNiZUdy6iQ/wDESAGSJhZhG1gdDXAb6bVwSXztCyYDDxac2HAt&#10;fC45jGoq9p9kd0ZMvvvdGXtbj3Dho3xE24t/X4p6c+QsxmStVoJivYhrxoR+qyaMhc+PSeCeo9WR&#10;IvLciKAkFgvhB4XZibsf26mtyonpkkiSf3EBtMv0sbMb8MCCLDuqNd+3Pc3a+1jNx4fOT7Nz+XsR&#10;4z/06xJk8Xcs2vSKEjzgz9NhdSjzrLEenUtHyPCtNggc+SWCjGxx8I4t+dqvXUP8hbvebI7fqkUU&#10;7MumOa3lyxuRZdDKMQORGIwNB21doY/9+pW9o0ctlt55S3aVdyXVbG4rD24bKq+QXJTfpXoVKu5Z&#10;CzyahRyYcO93uN2xKG0SIwsMGZ47G6vH9rHAh8LDtqPcepI9zsQI5FEQOmMXXxWXSV8sfW+rHzMN&#10;OedbkyVmDFYe1doQRyVKNOWelXXSGCRYkPsxoV1VI3bQajkqnXhWcqqF7Z0kslvPvftXZ2P7y71t&#10;TxY6tBLj9yds6VaHICXJtaeCB4SAOiJmHQUiYtGvTKXf1jiDWwAZhbD6Rib99N49rBLIYIXBu3hn&#10;kJiXQFOoOhuq3PH6gQNOdN2ZNs1seNyTqmLxy1o7slyN3rPHDLGsg9wwFQWAcDQKSW5AcFqpYhQL&#10;k4AdvZSOWZI1LsQqqNRJwAAzJ7BU/E5CxkqlXI4bLjIYq6iy05rMSzI8b8gyuntyePjrzB5ePGjx&#10;WJBFiMPfUsW5DoHU6lIBBGRBxBHfS4259yAk3G20d37St1dwQ32x9lMJZTKLFIg6i0kDCKdVC82I&#10;D9I8eEOz6qZpGjWNiVNjbEZ293vq97z0e8cMcgnj/qIHVWOliDwUY378BSs3BX3/ALpzG5e4m1na&#10;tn8Bkly+Fw8hX6tZupi8YYEaPLAgYr4Omka8mPCCZpNrM0jAByScDcDGx1+7wkDFfq4U+3PVNrPt&#10;YtktzCoCSv8AS2pMgg4aHux1fXlxpp4/NbS+5Xt7eST6TG7uhxxrbixU76QirL+r62B6vpJHX3YJ&#10;19UDg+B61Nr2m6SdMB2MvEdn6HiMaom72256fuVdG0yIQ8Ug+k6TdWHv+peGKntTu2u4eM29nMPT&#10;3biZ624sJFSxmPju+5NVkpx3GaG8kKFfqBDr1xHqKOw6gQTodNvuEGAN1vbUPw7+ddA6v0GXrW1P&#10;UNs4vYySwEDUkgHjsRiQ2LLwI08Qa1ZHtDb2WSjmFsy5S2JxcXOwyo0l5upWPuPGCPbLIvSidPth&#10;Qq6erU7KuToAwve9AX3G7iO2MZUnptTq7izFS/iKl8zdN2NLAUSrHCujNEq9TOwI6JOnXiDcSaEJ&#10;48KtPpDov9/1KNChaNTrltwRcdLHIB2snbfCh77T9ppVXMbkrVyokp1qJnVupZ3aVpzIo8RrEqF2&#10;PNmOvEGxjst+dW3/ACr1My7uOC+EYJtb6S1vD7rYAYKthTmlzBy62IduXIoqFQyDK7kDI1amItfd&#10;SBmPQ8yaHqY/pw+LEt6eDTXKwb5UiL5r9wc/7XbRZx2zxEhavdkJma1ej65SceZuZVpmDFpC2jEl&#10;PU4C1Hqe9j87XGgdyugn9y8v9A4t9TkBVwBNWWPpIXbPFPca/s/Zf7m//Yw+lMkHjfEgV1Y9Ls8C&#10;Ynb1qNcldg+szmYRtIowrdElYdbM0SggwiM81I1b0g9TSTeLtoF221wYqGdznj+fAftHbVH6lujs&#10;I/7HYnTIw8yWY5jl7+CcFGNUW39k5SXKRYOOx+2wW7UVXPz15rMluWvdmWFUtNJrGtmVS2gXwTU8&#10;k0HAJmgnaOMqVuced7ZX434seHbU258jqO1gihhMKwXM7XGpyfsDDxNqNmkZyXGAFr1rGOtBVijp&#10;1U9urXRIII9SemOJRGi6nmdFAGvFopgBbCuu17cMclmd0irxAGSaVljjT4dTuQo1+Z49Xr14fd1v&#10;uv7s91K0m3MGP8n9uSPaGMxkjfU2IhyC27UejFdPGOPoT8eKvt+nwxWv4mHwHcPzNO2aRzyHtnS1&#10;2ru7d+w7C3Nkbgy+3L0Z1WfE3rNI8visThCPkVPDFdw4yNRtAhzFaQ+3/vP9yf3Ib6rdst87tn3B&#10;2zxgW9uOxdrV/qzXDBIqi2YkR3exJogDE8upvLjTqG/0Q3OZy9uyottsw0uGQrROQ/1D+2Ha3fWZ&#10;7cw7PyG4tsYWylKTc+Eu1RJNZrqEsxV6tgIDDC+sausg6+k8tNOB+kaIku+DNj7uA/M1NvI3kPh+&#10;kfPtoFbuD2U7rZzf+4Nlb+p0Nx70PuWsXuzA5DETY+ssvuyV4bFNbNWRyqIqtqrHTX1E8GTTQxiR&#10;zIAXAFzwHIWxNdB9J9T6huF2u1j2ckybdmJ8s31sx1eMv4F5EarFeVFOwtkd0dvvHmcBim39tc1v&#10;baKhuCG/iI7DdLRzWolaacBdenokhHQ3NhoBws6vtdxPsmjWeRVYqbxKZWcDHQE1IbNhjqGWOFA/&#10;5L9Rw7nbrBBCUmWU+dGw8tgACLErdG0twGeBoss7M3xbobj3Tutc3DWvUYqtjZG1EtYnG5SJCyy+&#10;zZlrlbVuKM9LPNCiSp+nH+RW4x6W2TQ7RojHKihiV89l8175/wBNP6cMfBIwWJxZmxrnXRtw0Dnz&#10;BGUbAh08wBf/AJifh2VZ7T7K9lR2/wArnO4G3sric5hqgy13q3PO9axjpgRjrkl6NjDEJUIMqnp9&#10;vnJ0AacNh0jbEXaMD3/xyoDddK2cbMEOtMw1mT/4Sbi1dHZWp2ize98d29vbRoX90z458xNmMZfy&#10;Wa2/XDKzVqy37U7C65hXpchEAl1VB6W42g2O2BAEa3GN8+7E0Jtli1aVXhfVmPjc42qHuPfW07eS&#10;y3bvadoQbVNmF8DZswzwW0FaAe3h2gkVBHGE9xa7PoW6ek6uefGfU/p3a/8Ak5d3CWF4zqWxt5jH&#10;+odTWIOAJUYEGy+EWro3QopFVC1sGywva3hy/PK2NCu2swdjbjXJ2N9X9jxSV5Y/3PDxQ2pLxX9S&#10;Gs9ewjo4L68mAA1/MOHfoGfy5JgW0rpU34Xv+Nq29Y7ObcJEISQ4LZcrdvC9UW1E7o9wt+yd4srB&#10;DuTHVs5HkhYySzUYsy2OAjq065hV1SONgryBQYfTp4kji/QI8kxmP0/aOfAYcBx76rvVeoDZ7Vdu&#10;lnlt4zlj92I4nIDgK1btf7lqWSztLbe9NmZ7b2eycrQ1rldq2Uxss2nUy+/E8bx6A66ug8/HQ8OV&#10;mBNqrEPV1LBWUqSe8fGmDJtOCLuDNvqK3pfKGH2RCnWQIRAIGsa9UlVQDIsBHT7p69eDrWFqnaNW&#10;Nzj30s9/7Dm2bkqm9YKseX7X4Ww+VzG1iEhlpvNOTctw9IUWEkVx1ByXj6Ai6xMy8bBr3HPjUE0W&#10;nS2YXG35+7l8KYuyMlit5TQZzAZ58jjsbUelLg0pJRCSWmbSSxWGvpMeiIAOhipOuvUvADwSCbUX&#10;OnTbRhpvf6753tgOAF6YQSo63XH2ytQ/FvvtDR7r39qY7M4Grkxj9N14uMRNFLZRgKryrEhiSSBe&#10;oSyuQOlljPMekuXYyNFrdCY2wBI8LfHOo0nj8whWFxnbn7qp/u5xNTJ9qILTZWOlexd39wxWPaUK&#10;MowrsrRRdJ1Z4429yMrqpGqnk3DXoG/h2+4vNbQw0kn7cjce8Yj9t6WeoOkbjfQrFtrmbVeNVxLm&#10;xuLf6STf7fqNUPbbY2zLezdv7nmyc2YxmbhSFJMMjTJJakQiek8UUTSU1gZVEjKyt+ZOjzI/UvU8&#10;kbllNw7jxBS5YtkxwNl7/CotxpPB6AgIT+7RvMRNOjXZUX9g0GxPFnViXa+OnCixMN/lHI7h7Qm1&#10;BNg8jsu9lFxjTkihYQGraijMhEorzB1ZdRqv5uNZpPMj1tbVexyGoe7llcU06ftv7PcCGK4iCBlx&#10;LFGVgCFLXNiLMFJOIPA1L7IYxR2jw+AyeCkw9ahJarvtvIWlyj10ab6mESWDqJ1KyB0k81I+HAcA&#10;AQC1jyzt7+NP+pOJdxIwcSKTfUF0Br430faeBHOuzvPva/sba1Sajs+beqZm8uMtYqNZGiEcq6lZ&#10;BCjtrJp0x6hUDDmRy4a9L2aTyFWlEWlSwY8SMgO350i6tumiiGmEzBjpZR+05kjiOFqNZY6uDp16&#10;deKDHUq8SR1qzNHBHXQLqIgCQo6DyOh5nXhYGLYnM0zKhAFUAAYADAAcrdlZ27t5ithN6ZezTu48&#10;Ymygtw2uRnhsW0RpJ60yhSAjxlQSz9DckGnp4p3WX30cyptQF8Xma8tNxZtfByT9IztnlVv9Mem9&#10;x1SUNqfTGRp8v6ssVZ28KoPtGJ91qpO3G/UyeXhhvwNYKy06da9ak/Wr+lkhm6IlQJESwjYFS/Ww&#10;fXy4Vbrpn9DzJCHlVi1wNI8R8V8++5q79W9FN0pDJEwET/8AIt2c67/VrbBieNrC3dRJvztdNNkl&#10;3bsi8MBvSGw0zIW9vGXJidWHpEiwtMR+pHIjV5iOqRVf18aR7oxEXJQ4rq4EftNvlxGdI4Z1dPKm&#10;QSR56fvU/uU9nH4VUS77wlm1+yd360mMzXqED3ImWk0soPutTsxB+gtroSjNHr4Ny4DhgmhcybeU&#10;kn7SQVPOx+lvfpPbfGiBEws0eNvvjusigZa0vqFuzUp4jG1Fvb/tfPenydrtN3FlxELrHHboCePI&#10;V7Vh16yriORZNIo+kdSdLEsefLi79I3E00IZ7K1yNIyw7CT8jblSvqXWo2mI3e1SY4f1LNBL7zHZ&#10;W73QnhXO79sNzb8V7dueyeMz9qnSYscjBaMkcMbB3SKSWUBUC9R6NOf48+DX2pJ1HE+3wplF/kY7&#10;bb+Rs4FgW97Ic+1sLs3bqrqyO7dkbEpybSi3HYz0cuk0e38UokEp9EKqYa5OihQqhZJNPlxU931H&#10;cv4VOhbcre793xsKCbatu5W3MouzHFm8K5Z44HmbajUKtgd4bwcxb4sy7Z7cOVll2NQsKtq5Mo6E&#10;nvSKNIgyBS0Y/NoPSD6uF43xjiERbwjtF8ccT87e6pgkMbF4lvIfvI8I/wBC8/5j3gUfYC1TqYtc&#10;XXgFWtTl9mtTgQxpHGToCig66N46n4+PAu03l0YMcdXsff8ALLKhtzCdV+Y9vf8AjnQ7ufbGWk3R&#10;eOCEFGnOtc5GEcjZvSp7gt2V0PUFGgZV9bsqOdRyK/1B6o2nTJY490HUSKWVks5axtpKX1Xv9DfQ&#10;fdVI6z6Yl6hKGgcKRg/byPbpz087Xwop2XjKtKhtTHu7zXr2Qq27Eju0sk06M7SyyyMAW5xADXmg&#10;0Xy4t/TVH9ymJuRqAvey25jBrcxgTTZdukOyEcY8C4XOZN8zx1NmabY1Z/AsSfAeJ14uNLKyJ95O&#10;Vq7gsbf2Zi9wS7g3k1qQptHHCP6FNGCn3oYi8stl2ISLUkKOpiBwDvSLAY3PL866b/jdJ4/7ndII&#10;VWNP+aZdQQ3tZMRn97Y/auZ0nyGYxVnKtEEn0B9MhQaHwI1/9vAYue6qVgO+ouQvywxMie6XcgKq&#10;S9WpPIAfHU8uJI47n+FRyyED+NazyNxftP8At7qbTxDe7343w3u3Vr/rT17E0QX0hNT/ANFC3SoG&#10;v6zE8J9H91uP/wBa+3/xH5UX/wAEP8zex+FZNa3bwsxqWWLW4fTJXDJI0evisr8x1+ZAJOvjw7bb&#10;hs6AO60+6nB2tz7CQYr3SYJwLFI66Dq01I5eZ4qnVILHVxGBr6p/xd1SNEG1Q/03GtO08b9p49tW&#10;Xc7BNhsvQ7hbZnsYvK5AirPeozzVJfrEUmJvdrMjK0gBUa/mZR8eJ+l75wtgfp/D9BVT/wAu+lUT&#10;dLuwotL4X/8AcA8J/wBww7wOdWmyvva+6Xt/Chw3dDL3KUGi/QbjjhzMLacujqtq03L5Pw/TeyXs&#10;QDXEpemx2JBIpvbF/wBTjPVsNNtvuJ2r2vmtqXFngyseEkkxEVqOyCs/u1bInryCRSQfD4ctBwYN&#10;0MiPzpa/T8MDcdtNbsF97H2N7Mw0W2sUu5e3VU27NmvTz0E+Uo1ZbZAl+nsVZLBVWChepl1CjTUa&#10;nWWHQosuFAJtPKFgLCn3Wpfa/wB/co+79o7owmW3faQGXM7ezMEOTcKoA+orTepiAB+aLXl8uAup&#10;dG228FpVJyyLDLLI2+VGbTfy7c/0zb3A50fYPtJsXbWMt4sYSK/Hkyj5Szl40uT22jBCF2kQKioC&#10;elYwoGpPieJen9L2+1TRCgUZniSeZJzrXdbyWZtUjEkZcLd1qujt+j7ccNTSGCJBHDXVVWGNFGip&#10;GigBFHkANODSKAMIpb99aeJ2P2l3Ru2xXqxzR0xVS2KfvvG1t1h6kaNdYpApPRKw6FbTqKgk8D7n&#10;bl42UHSSLX5duFB7rpEu5jaKEXkcELzvbhl4rX0jNj4VxIoG7d9596d1dp4vbux6VnaUuFxapn8h&#10;OrSyPBWCV4nx0kSTNJFMCoLxqzmUsqnoRm4sfTFgEPnTgsL6AmRLDMk/t5Wpb6p2u/g3Y6ftZYy4&#10;jWR51uyqrYBFW1xJe4cMBptTLh29f2pEa2S3ZNuFRSRN7bSuXGvJYrXpFqzS045V96t7IlUqQ+sm&#10;pV0Gqtwun6hHLIUAVSMdK21BeGoZ27SKP2mwaGMapGc2Gosb3PEj9tzwFJLu9hTs/F3KnbfeKw5G&#10;7nsV28m3BS92vcx/7vOAv1cij2bIijDx+5EyN1k9Wja8OulbfVKDIt0CtLpP3hBe3PE/Kl7BQWEb&#10;XIby2tmpOYJ5qMTxp5bE7G4nsbirWB7W4mC1NZysU9/J5K3K7LHFWNeWzbUmNOnm4WJNY1DdZUvr&#10;wl651je7tkcgM1woH0qiXuxAHIZKMSbXNhTnY9Pi26aUwGfMk9p7aQf3Pf5Jv3sVYo7tNDtlXaxH&#10;j6dNBO80MkomNrEAqyzV6tpWV9OSLp0ApoeEe96Xu98D/YwieWO6spw0hrXN7garC2eOOOBFFL6h&#10;i6RqnG3jk3JBjjadnURxyKUnVUUrqZwQtzYqL2rn2Wj7/Y3IZfD7bjfK5Wzmly+5q9XKVMfXvY/6&#10;WOsoVQB9PLKeks8b8igVtfVxC3ReobbbxiIqiEZHxMmNzic8MBwzYcKB6h17ZTSwbTpUWiLbIqSo&#10;7Xa5LNJZ8nZXYqMrKoBAvaueW2X3U2pvDbWM3hXO481AmTu48VlR5krWI0WSWXITGOO7JG/Uhrys&#10;Tp0nqKHhdt97F0nd/wBzvAXDjT5lyVQnADR+YAwOGIqp9Q6Hv9wsUTyEtqJLxi2mPDUhNxfVgL5i&#10;3G9NP7areNn21f23s+vPhqdSZL8lXKUbJdBYUQmSNzIYGaVo+po1fojP/LHt6cWTZbyGRLxXIBIx&#10;BGPvxtVui6q3UCZje+A8S6CdIsDawByxbjTUs2MFSyAw2c3VIuVmCqMatqPH6+5+UMtcBl6/EBn/&#10;ALuN33SBtLMATwJF/hRGlRmanwbewNNyYMZWWfXnLJGJpdfm83Wf7+JSxrcIBkKW/f3YFbfEG3xe&#10;MMGLjls07+RmkdFpxvH78LqqFOrrmj6CCy6a+fAG/HgvYseQ/P8AWrj6V9V7nppcRFfFY+PK4BGH&#10;DjlxpPY3svJgL9VtobpoxWwzTJla0dwTGVV09qVKskqhCPUpdW0Pnrz4q0m+e+kXCMMSFJ/2the3&#10;EVYt96kn3wH93/U0nwrqCKP5lUYXGXE1bw4b7gcbbFjEb1x96qYwjpdRCJT+X1e5XQ9PloSNfHXh&#10;Yk8Ya9xlxBF+FrA/9aEI2rLjE4N/tYG3/cDUuWx3tuRmnPgttZ+OKR/fhK1TGPmqrPGFJPP8h043&#10;CwOx06Cw/adJH5VjTtxiWlUHmob2+VDN/ZNhJpMpunsqjXkf3JZtv2rSu5ZtQ4SByOR5nnwX/bkY&#10;m57ip+WH8ayN0psse5sOHmK3/qqCi9ssc013cPb7dFeCaT250ne9NDEDoXYqeWg8/EnwHEBUm51G&#10;xPFcueTe3CiB55ACSxEjkwUn4pRzt3fvZvbsaxY7DX8NS6CIbVbFrCjIeeom6hKzkDXRufy4kbaK&#10;31uSOHhKr8hn/qpfJt925v4Wbj/UVzf3nLuwolxW+u2d0NcxeVjjPS0gsWqNhG9I1PMKRovmB4cC&#10;p09FN0ZL8znWskG6As0b9wx/AmrCHdu2H0MG5sKvWAyut9YLHMaooSxHoPjo3Gp2U1sCtjxVxq9w&#10;INvfUBBBxRwR+5Gt8vyqxrHGrVrttzIVtJjI+Qja/BbMfunra1A4ZjJJrqSp5EN5dI4R+oPR2z6h&#10;pndWTcalLkHVrjHhdeIDaPpKaQudqARpIWspGkniLYnI44+41P21DSbd+DNSZ50OQsXJZHk9wyS/&#10;RygyDpARRppqABq3qOrc+Lb6XWDzQkKhUjU2AJOZFySxJ/jQ3UovLi4+Jhn+VMe4D9BbPSX0rT+g&#10;N0Fv0W5dWo01+OvLi7yOFUk5AUjW98M6yZ2+7odocNPnt5ZWxOvdWXcrZDbuHr4mbI5GrRr1VowV&#10;PbgUoFkhLqzLIPzdQbXgNJ48XvfViMDe3DCugb70/wBR3EUEEaBIoIwpZnRI9b/1pGLFhqUlhbAm&#10;yiwwrx1nvmZlaQV55AelWUlWJPkBy11+AHEaxWyuKp5lueBpl7A7Nbns5TF7t3RWjwWCqWYbdend&#10;DNbueywkVVr6gqjED1SFfkDxsRgQDiajMgDAkZcPbKmVvfaO7s5JbzEAmqWcgG+py05Z788T6sY6&#10;40Bij5+CiNf97gdGjjGlcazK8kpu1Z4i21ZhyVzD2lWvZx8xisrrqV15qw+IccweDPMFgedD6cbU&#10;SYhJMKYTUdg9d/cgc+IYHU+Hlrwq38erE8cDXSvQXWGjbygbMh1x933AdxxtyJrQ2Bkwm89sMuQM&#10;KU7sQctKGZY7MR1UaJqepXA6eKkAY3Ivb9K+pt9tous9N021LIMv2vz/ANjC9Z/z21LtB5IIZq9z&#10;N0XZMljFBSRH6ubQq3KQgHUc9WB5cWTb7oE2YEA5H9eVfI/Uunywlo2sZIyVde0HMc+Y5g0OrFjz&#10;K00ciyxkgI9klTz5kLEnz/gOGnitY/L9aQEKTcfP9KtRYvs4Ea829BeOFY1BIAAGug/u4EZV9jU4&#10;ZvYVa7Nl/wAk7627v6zTEi4DLUb1mKUwkSV4JlaxGwB5q0PVqOJdvugrAXw99RT7Yspwxr2hXYMe&#10;Kn+q7fZ3L4jHTAT01rXHkrGGUCWM+1Y91CCjA+HFlwNVXUwqdhsl3GizwpXsrhMxiaqiPKVzW9rK&#10;QTSc4mZ60vRGGXmVkj5/y8ZKLbjf5fxrCyPqzFuI4/w+GNG2TxeNzmJt4fM0lyO378T1MlTdS8U0&#10;Eo0eJ9PiPDnrroeItAxB40Qk7KyspIZSGBBsQQbgg8CDiDzrH9Le2Y+3vvBFtUz1L9TbWKsY+5Sl&#10;spWM234f16kdaxMdDLCGB9t/XEfSWKsvFpZIJ9oAi6Scf5VZRY6eauOHA1Vul9F6s2+k3Mro0YYo&#10;JGb+pMsh8zxL++N7+PDVcqedEeQ3b3S+4LE57G9qtpjbkWVmUZDMKJImyIrvGxisZV1hWNJOkAmB&#10;SzFQOojU8J16fs9uxkcq0htfSBcj+Y5nTwBPZXQN1sodtKY5W81RmsZtfUvB/tZTx5jGk7vDuF3b&#10;odndx9qbvb3GrtqGeRNw7g9mxOa95Zo1hsM4dfp5FkMf0/UoZSvTo2hPFzg2sE+5En9xbcMP6aAW&#10;Q3B0KrYjy+DZHMG1ci6HIdttViELf26NaZif62Y80sCf+XkSSpGkjCtD7Mk7i908rsvPf5ha925y&#10;O05Jsnt/czV7JsWIuivJZEONCCRyzAsZm6eZHSCeXFWXcTy7jaSyBHifS3lAix5Bjnxy7K6qm52T&#10;bUhI2ZmYPFIxI/pcVePmcGVsw17m1Lz7hPt9odocVtju1tdLW5Nh7LtSPujaeRnketHSu2Ed5akK&#10;H9GuG9DxISF0jduoB9ek+jjDHFLsk/ptOBpkGZZR4VY8m7LYnheq/wCr9xuN7NHvJz5rpYNcAalG&#10;AbCwLgZscWsL078nXx/bDPw909k4WOXttmsPShs1qZEYhFhlkik/mCBwyFG06CwKNpqp4ULuIjAy&#10;TuEKnVrc+EACzBm+0YZ0m3m2ng3ibrbRGSMp5bxx21m7alkRTpDHGzC9yMc6r+43cKLuNt6psrGY&#10;a5WxufvV448peribqMc6o70Y4+oytGT6ymrBdeXT1MB4d/tNvJEzOJfNv5YjBkRsLgyPbSqcdRzr&#10;bqR32+iaGKF4FuNcktkYDUNQjQEsz8ATZRnTk29hMBtehDiNuV46+CryExxQv7qkqehj1lm106ek&#10;DXRAOgaAacBwoqjwgAXJw58T+tWrUCbjKkVm8Jn8Tbv4i3i7tzL357Mk8FWCadMu9mWQrJDK4MTG&#10;ZCqkysvs9Ovh40Te9G3cu6JKhgWIuwBUq3jXVbSyxIwA03J14/SbVCRbv9va9OnblG9i9uYjFZSb&#10;6jJ0qNevbsdRkMksSBWJdubEeHV56cX1NWkajc2x7+NSqMAKsTPXhileyyLWSN3neQAokaKWZ211&#10;Gigak/Dja9q2oUob37L7kVDi9ybLy6yrqn0+QxUxYNz5dLhuM+b21gxW4fKruHZ208kvv1MVRnVh&#10;/wAym/Uuny9iQr/dxqVBzA+ArAsDhXSO2+0ncvXoWIJ2H/Mgsy66eOgD9Q0/hwK/T9u2cSf9oohd&#10;zKMnb4mupO3OIq+mjcvVFXXoU+zJ0k+erx68tOXPgQdC2Y+mMDuv+tTnqW5Obk99v0qSdsZUBQud&#10;eZFJ6FnqJy15H1RSIT/HjZ+jxNa5OHbWo30g5fCq6fYd2SczpJjXZV6YlmjslV/xMVZpFYt4anXT&#10;gP8A/wA7GG1IxXgMTb4XxJ7fdU3/AJR7WIB9u7Cq6921uWpeqfE4K3XKFXjKQAsSNOfuQrqP7+I5&#10;OiT6rrNhbIrepo+rAD6Df+ViKpsh2U27ahY3thw5GXUaitZirhh/QySjw8eY4gfokygnwyHtsvwO&#10;mjYvUUgODug7y351S5HsXsG0pkvbZ3Hj9HJIrNJ+XTw6UEoI+Y04H/8AEzDExcftYD8Dj7rUavqi&#10;YYCb/uXV+INSsFh4O39eEbRntm1UntT1KV+k7Pakt+lovTFGUUflQDQjx58b9PWSCUFIbaiFZsRd&#10;efLw9uduNK+ozicFmkxAvYWtfu7eym5vO3Nitn7iyEBC2aeIvzRdRXQSJXcrqW9PJvjy+PFslUFS&#10;DkQaA6XtTPuYor21uq3te2ogXtxtyrM32WZnMxZ3ceIuTBlt4inecRKFCz17BhZiV00LLJp5dWnI&#10;AAcCbGS5Irq3+W+gQbVdqUJYgNGWa13sFIY4d+AwW9hWI+3vZXAbQSPJY+p/6oF1fc2ZQPb/AP2d&#10;XksK/Bjof6jwM84GA+VclAZuwfOmzsvY2S3bfNbt5hLW4smWItZydwIIifOS5IBFGB/hjBbiDxyY&#10;D+Fb2RKPt9djsRsrZc2R7lbthk3TIUaPb2JP0wniP5oonYGxK/8AUQifhxpu9s6R3UjV28v1qbZz&#10;RtJZwSvZz4VhDvhBkqVynmcVt/G4XbePJpvDXjdrU/1D+i1kLLsXncHRNToiDQKPEknaHwhGNzzq&#10;Lc2LllFhy5UMCB/ZBbQyac28Brp8PLjZgGFjW213TwSrKn1Kbj9O4jA0cdrNxpjck2FtnSlfOsOv&#10;gs48P/EBpxVuo7c58RnX1l/j31AjhUB/pyjUvY3L/wCk9or93625+3T47uPSikFaVoquZmiU6xNG&#10;CILDafD8hPl6fPgvpEutDGc+H5iqh/mD0/5E6b9B4WISXsb7H9/0n/bQRunBTUxVy1eEVmycQmuG&#10;AKSZHPUrrrqIxIvqKjz8OCtruw10Jvpy9uNq4/udrbxAWvn7dtQqGJ+siQujMQdG6gWLefjIyj+7&#10;iWTcaTnQohvVpW22Z4JYmjjRejoZRCh1RuTdXiPDgV9zb/qa3WL2tXrr9o++pt9/bZsDcNxy2bxl&#10;Ftv5br06lt4SQ1AZP9+JY2/A8W/aSB4wRyqp72PRIQedFWyu0W09i7u3LvbAPdkyu52drsNiVZIK&#10;yyT/AFUqw6KGbql59UhZlX0KdOHO66nLNFHE1tMYsthj7/btzpJtelwwSySoDqlN2ub5cuQoL71Y&#10;PuFurN0bnaG5LPn0xkuOkOOystOSjN7zSxWWeM+w0cisUkDN1LoDpxjazworCQXva2Hy7KdbGWJW&#10;u6ahcYdgOIOWBFCWO7O57tfhtlyb7nxl3L5PfWOku2I2a09eNmkm+lWZ1/UV52LyMxLO5H8qDgpN&#10;6srS6RYCJ9K9mF/1pX6tnWeeF1QRRefGEQY6MT82PLDGtY2ZppJ3jmdnKuyhCT6eZ5AeWny4ropo&#10;azh3p2fd7jbi7s9tNkz9WczmzsfkLdaJ0HTncZajlgTQ8vckj0U/BiNeLR0zdDapttw4+iVrdqWB&#10;YjnpYn31TtxF52+3MKWIaJGf/wBwEhVPLUgHuF6o/s6zfaGY5TM4eliNk74q0/2XPbelvTRTlopk&#10;b3xHeZVjVvb1dQS/ulury1R7705u9nuZZHl8+KU64pAtrg3J1abjVc1a4PVEu820UMrafIXQsZt4&#10;OGGAJFhYXvbKmP3i7l4nc+Fy/ZDtjNW3V3Q3XRlxL06TixSxNK6vtz5DJ2E6ooo4omJC6l2bQAcH&#10;9N2xiddxKLRodQvgXK4hVGZuczkBc3oDe7kSAwxm7MCMMlBwJY8Ozjeizt929y209ujZ+48tBuDa&#10;MdSKrWw88UliOJYY4YkHvWPWyD2i4XQaM/p0CrxV9pDOYSu7cTSMzMzaQFIY3CacQVX6ccxnTXSq&#10;kBMFAAHu41N7iY7Kx9vMnjtkOcTl6dFm2+agEYrTweuNYgOSg6dJHmDz4MA0ppTAWyGA+Aw91ZzO&#10;NKT7Yu9mQ3HuDMbL3fWgx+VyMjZWtBFCYFa82iX/AG08NXcCZ1HmzMOWvCVd15ctjk348aOXZL5d&#10;1AB49vae2jXuD913YHtnduYLcG8Es7gpyPDawWFgnyVpJkPS8MogX243B5EOw08+D5d/EmbVpFsZ&#10;XyXCkLu//UQk1kTtt2+lkhU6R5Lcdz2lOnmKtIMf4PKOFsvXV+0Y9tMIujN9xw7KTO7Pus7/AG/K&#10;08WS3hYwWJlJRsZgIK2OgCNyKNKvXO/Vrof1OFM/VZ3wvYdlMoemwrja57aT0e3duPD7l/F0pmVu&#10;nQQV1B0OoHUB1cAhyDh+dGkc66Mjj4cBibm4sBE2OsUomuVJatqSH25KhWc+mF18OjTmOY4M2e6d&#10;ZFxOYoPc7dWRsOBr0f8Au93pJt7sPDuraC5KhZ3DNjWp5vG5R8b9C9uNZ0clHDza9RIhQdJ6eqT0&#10;LzurE8K531vemDbM4z9vj3UgPta+5XuJjO4q7M7vdxrF/Z+bbox1rMddq3Vsx+lPasxL+nHMp0Jm&#10;Voyy+KHmY0JBsaQ9A9RPM/ly+41vhqmcjJC5HqI8pYY2/wC4Dia9XSvqf5hUAlqkv4xsn/utxrc1&#10;6hjd/cDPbJ+rvZXBw2dv1cab4vQTSp1NEW92JmdDFH0gL0lm9fVy18OE+/3nUF3MMO22vnCTAtrC&#10;CM3+4EG9xlbM4VvqhVGeWTQFxy4Us+3n3l7f309mvc2PnMTcpRJPcP1FKxXiRvT0tKWj0kLlURCN&#10;ZGbRfBtG3r9z6cSGTdeJJiVXy7M2tRqYaPqKqt2ZxdVA8Vri6T0313b9VZ1gNiv7gQCCbA3yx5Z1&#10;Krfe72aElyLO4zeO3ZcZKIMqMjgpitKVj0qthqzSiPrbkmvJz+XXXg3cwJHso96sqSbeXGN421hx&#10;zFsfDk17FTgcaf8AQNpN1PfHY7dSZwL6GIXhfMmxJGVs6JsL93H27Z6SKtj9/VY7M/JYLkNuodfg&#10;fejCg/x4Up1KBsA2Pvq3z/4367HntHPdpb8DXHuz3Y7c2u0m8hg924S7knwNv6epXvQPYYyR+kCH&#10;qD89fhxvNOmg2Iyoj0r6Y6knVttr20gCyqTqUqosfua1l7zSq+yU3BY3XYuY2SGLJVqM2OyMsXtF&#10;46ztHLBEW0ZowZFfUjQk8Z2e1kRNbIVUnAnC/tzpj/ljr+y3XUE28O6SaWJT5qRnUsZZvDiPBrOT&#10;LqLiw1WwoWxfZftl28hTJ97s+d07lfSVdvVVaOmr6a9CVUPuygHzmZVPw4BMUSfUceX8K5yGdshV&#10;rm+8m5bdFMPsipBtXb8a9MAjVPfEZ5AIIx7cWv8AQC39XEEm9bJcB86lTbDNsaXlrEpZmms3C9y/&#10;Nr7tudzJI5PmWckt/E8Blr0SFwpR92Nj1Mth7de/0rj7MUkdpnPSAjDQkk+HTyYc+RHG8bm+GdaO&#10;uGNZXwNLLzxTYsVpblrGSvVsWolLQyLGdEmEn5dGXQ+PBG73sMWLuBfhx+GdaQbOWTBVJ7eHxrus&#10;xtjbiRTWII8gzBoIEk1lDL6tdNNOWmvjwHI6zJrS5HGug+it/Jt5TtXNiTrjxyYYsB/qHiHaDT12&#10;7bx3cfZNjGZjVoLsDUsnGrFeksACw0089HHz4r6kwygjhiK+nZIoes9MMcgwddLdjDiO0HEUl8nh&#10;s7iMnZxmav2luUJPppAJWRQEHoeMAaaMpDKR5HhoJF4KMeyvlvd9Jk28jRSFtSGxxPuPcRiK6IMQ&#10;DrpesIj8iDIRrz11LaAk8bHcfyj4Uqk23afjVlW27ACyx3bcZ0PNbDac/wARxC27PFR8KjG3HM/G&#10;tvf6b+5cxHS3/wBoYZoWarao7roy33eZkhvJ9BaEccfSX0lhRjqyqNefFo6Lug0WWRtVb6vtiJL3&#10;zraibXoz6HOTz5mRDqsVkiKmv+7Vg6Yz/wAfXw2MhpYsKjtoA7391Nxds7O2cXt3HyjDXTNZy1mm&#10;kMbrXikWEVahkUwwysW6+pl9QAQFerXiXb7T+41RJKsc5W8Qf6XIzW/MDHjzsRVh9P8ARU6hK0Pn&#10;LFJp1IGwEhGa6vt+Z7LXqRty3gPuE2DlMZk7N1qFDLLDRz71Vo3YbkMSyrK0Q1jMtcyGOXpASQHw&#10;U8Y2v95s3HnoEmGa3DqVPdwYcM6T+pfTckbPs90CGFj4SLj7kdWW4uDiD8RaoG1cD9wO46VjH7t3&#10;lf25Wo2GpvpRjF63Gqj9WKYEq0ZBGkiueo6/DTjfa9RiOsttAhDELeQuhUZOALHxfsbFbY3quP0r&#10;esAp3jFeJWNEk7tWIBH7gMc6Mdo9pNhbHyEOcwlWw+5Y4ZoZsxbsySz2DZAE0sq6hPcYDpBAHSuv&#10;mSeBty3nT+e+MmnQDlZL6tCj6Qt8cBftppsdlFtovKiFlvqNzcsxzdmOLMeJJ7rUOdy/tx2F3W3h&#10;Q3TuLF4iaJBB+7JJScWrvsTe6TJNBJEsnuLpG3vBiq811PHk3W+iljaDdSRRrfXEttEtx918RpzG&#10;mpJdpBJcvGrNwY5j/rTD2ts/aOxMYcHsjCY/b+GJ1anj4FhVz5GQj1OR/UTxJPO8janYseZNzW0U&#10;SILKAB2Use+n3Cbr7NRzvi+0e7N2UIlUjcdP2RhtGGvU7VzYtAKeTawr+PAO43BQYKTR2322v7gK&#10;xjvL/UG+4feYng2bdxGyaiko8eIordvKp5aNPketgxP+GNSOEMnWnvawFOE6Slrkk1lybuX3Z7dd&#10;2KHeNtxZTObihuCzPcuzPIZtT+pEQdFUlfIAfDz4mTcLuUKtYH8+dRPtzC11xFbH7/4LGd6u3OK+&#10;7/s/KiLdhgr9xcXBGjmKYAJHkyuvLp9MU5/wdDnmG4WToGUlh4lwb9fbs50w2shuEBwP0/p+lZpO&#10;Kz12QtY6IwnVy9k9HURqD+bQ6f2cB+ci5fjRnkuf+lT6GFzlYIhswMwVgkS1VUBzoV6ulueh8vPj&#10;UzpyPx/hW4gbmPhV9Fi8r9T9VFHJCqnR4wA/U2nk3R/fxE08R4H41kQycx8P41HzeAuZChaimZY5&#10;LNKWORDU6yS8bo4JBX0nXw05fE8eTcKDh+NeaJuNvhWk+8e4Tvz7V+wuQx9Wnc3Fe25iUV2syy21&#10;MMKU5FrUog3SJJVCzWGXUDphXUvpx0ItlXHfVMbNEEUXJPv9w/E0m9o7E7tZvctbP9uMHkRf2/cr&#10;SyPg4GgkqM8vtxN9Q4YIetW5lHCjX3FMevGmoG9sSDjVR2fSN4siSiJgDZlOXhuRce8EHlxr0g3p&#10;3NyvbjtXU3ZuDDzS70asiS4O3NWjkaeFQbEk8tEyQqOn1fpaqWYAADwg32/WBAzC5YhQOJJ/QAk9&#10;1de6Zsn3DaBgQCSTwt3czhVVsXv9gO43cQ7Fq0fa29mNvfuu3rkzstm97btDfrSoOSFFb0dJ1IVz&#10;8OINn1ZJ5pI1/wDtm1+ZsCfhe1E7zpTwwxyN997jly+IBNfu+PbTf+5+3NHBbKsfX1sZae1exJPt&#10;zZCJWJgSOR26CYAeUbaK2gYc1A4u/pjqW32m682ZSRawIx0nnbjyrnPrnom66hsP7fbuFYkXBw1g&#10;fbfhbPttWSt2e9GIOzuzar3rM1yNcn0QuljM5gkKidMqhlhhBKxK4HgZW8jxZPSvTHm3L+oupWWU&#10;oY9vFcMmz2tzdcMG3M5xmYXz8oYXrm/WNw0ar0bY38LAyviGlkwx7I14ZDC/bWv9q9jo/wD7XXu2&#10;+/54MpYz2Mgp5rLR6vaEsBJrosjr60pE/pMxZmbVj+bjmrbLZRPKNpAsETuz+WmC3b6jbJSbXIWy&#10;jICwrvPQJ93svIkMpeeLSfMOZZTfHmOHMi986zlJ9tdWC7YhzNu3NYpTzwiOma9NZBHKUEwbSRlD&#10;lQSF8D6W4oXUfW/RdhuHh3CbhnjOk+Wq6bkBhY6gcjxq/wDX/wDM3qd2ts49tCpxDP5kjEcuAw5D&#10;Htoiw/ZrauAoplcZt2pDj1mJly0p/cbfvjkZJHmUdKdQ0DqCvV46cuE+4/zRtowY+mbP+vbFpyPB&#10;fLSqkln046dS8BicK5t6hl9R9c24bqPUJWg4wbf+jEyj9yrbUL89R40zu2SYjB70x6PZRcvnfraF&#10;WKactZsrHB9VM6Ix5ojxgHQdI04XehvV3U+p9YZt3MZSYjfCyRnUCiaVGlDa5sfGScb1H0D05tNl&#10;sidrEEXVja5z4s3Nm/DCsk0M5Sv0K+eisq9a9Gl2O27asQ46vU7nmfI6njogX41b97tX28zxPmht&#10;2dh7iMau6O8sZkAFwsUuVt6dJSlE0gUnxX3Dog0+OvCrqPV9psxeeVU7CfF/2jGt9tsZpj4EJ/D4&#10;1IvPuGCs1zM2sZtfGaDqntyJLN0jnroSEB/ieKHvP8mQE6NpC8rfAfAeL8Kf7f0w9ryuF7sfnlS5&#10;3DvbtBBIZzWv7/y8WvTLY9GOU+Ov6nRFp/wtwseX1Dvv+SQbeM/auDfK7fOnMHTNnDiF1tzbH+FJ&#10;/uJ3Wym8KV3CQdONxUUJNfFbXptamRgeSTSpGyqGHIaKvPz4s3p30nDt3Dtqkfizmw+H8aF6vvH8&#10;uwNhyUXP6UgamPty25nycUuPWBhMRclHvwrHz6pXYen8NPkOOpRKuiy2I7Mq59LJLHIsmKsDdSc7&#10;jI0ze1m76+My8NivYWTDZEiJ5V5KsmuiPofAg8iCOKv1HalSRxX8K+pPQHqRZFRybJMLMP2yZW+O&#10;HcQaj91sbdxm7nFi1cuwTU4ZMdPYLSSCCIe20ZkJ9Zjk15/Ajg4SCSNZLjHMcQRzw45i1cv9U9Hf&#10;Yb+WBtRA8SMxLFkbHMm5Knwm/ZQbBYyHudBkm6GOmg5nT4+o8eKrbhVSfVeiKlaUwFDPZDeZLxga&#10;jzOmuvAbrjkKyPfT3+yvfMOyPuv2MZJpEw+8at/aORd9NC12L36g/H6mFf7eGvRHIZlPfSnrEYKq&#10;RXq30svJhow8fx4slV2oWVwGI3JAuPzNGO/Cr9cUbA9aOR0kxshDKSOR0OhHIjiOWFJBZ1DDOxxx&#10;59/bWGUHOqfJZTtv2d29XpZnIYHYm06EbfSVLdivjYIkLF29uJ2DsWYkkhWZjz4kZ+JNbqjNlcn4&#10;0kt5f6hP227aDV9tXMtvjIRgqq4Wk0FPq+BuX/ZQj5qrcAy9QiTjc9lGxdNlbhbvpOt9/veTubvH&#10;B9v+0W1cHtrIbky1LFUb19pc1diNqYK0xQiGsPbj6nOiuPTwLF1MySBVGBomTpgSMszXIrfMnRFI&#10;8UTmSNCVWRvF9OXUdOQLePDik9UW894Y7Yu3JdzZSCzbrxz16sVOmEazNNZfoRIhIyqT4nQka+A5&#10;niHcbhYkLtkLZZ3JAAHeTUG63Kwxl2ywGGdybAe80OYj7hO3EwqTzz5rBLkHaGnayGKtQ1pJUJWS&#10;IWoRJD1RkEOOr0lW+B4FbqsCga20Amw1AgXva18r3wzoIdZ24trJS+WoEDO2YuM+2pfcPsZ2c7rh&#10;j3D2fi8tdPNcpFH9JkFJHJkuVDHIfiCSeCJdpG/1KKeRbqRPpJFZb7vf6Yu2dzU527Xb3v4iZ9TD&#10;itxx/uNRWPklqAJYUfNlfgJelKpuuFHf+VLCzj4Um/t4o95fsq7nW+2HeTERX+0m5VeGxZpTC/ip&#10;Y5wUm6tAGRJFJ1DoNCSD+bgLqcBW0i/UMx+5eI7cKl2UobwnI5Hkfb51975drpu0G+1weNmS728z&#10;sRymzMjJoyWMcx5wO/h7tUkI2h9S9D/zcVrcQqtmXFTkfy7xlVm20xdcfqGDd/PuNBFRazFtRAHZ&#10;vESSLz+LAeA4FJNEaau8bUEko1gjC8gWjlkZW5820HETNXtNEcdXGwzxIHjWfq5ETufE+OjnTUf2&#10;cQljas2rV32BZi5b+1nbVLHY+lLkNt5HO4CbI2WHUqUsrNNCnoRpG0WUMACAp5jjrGx0vGpJ4D8K&#10;5tv2dZGCgZnEnt+Jp04PZeY23uTc26amXata3dZqXLeOiqp9HXlqVVqCSt7pL6yxqvWT5jkBxPHB&#10;GrMwvjbjyFqil3s7xohKjRcCw5m+NzwxoB+4WtJdwlLD3ckMnlbKXII8Z0wpNHFZiXonKxAER9aa&#10;Fm/BdTxTPXUsccUMl7aJA1r4sMQ2kcTj88cKtfopJXllTPUlsvpN7i54Ck9tjYtLa9jAZCm1qzub&#10;DzSPjcss5q/QicM07QoSAEYs2obq8TroOOUy+qN2JmeFvKDHIAXOFsSb42zOVdPboMBiCzDWBnyH&#10;HC3bVZm+/u14+6VDfG890bmzsG0K8VyhgdvQGW3kbMUgi6KsKMoeN1Ymy2ihujTw58dZ9O7veSJG&#10;N0PGf291x5i82H7cMgbGknqTpydN6Q+iCPTuGwdyDIEWxtHys2KN+1jnhWycJW2BuvPydwsFUoXd&#10;3UvcxVvLRxr9fUk6EklpWNNSkqK6hwfWoPTrpqOLj57hPL1HTe+nhfnbK9cdG2jaTzdI12tqtjbl&#10;flV7evUsNRsZbKyivjKUbT252B0jjQak6DmTy5AcyeQ4jRCxAGZqZ3CgkmwFZI31vbv4m4LyxbPh&#10;k2/k78022LUMBmuIlnWRdTDJoze0CZFZPx5rxw/qOx9OdQ3k28/ubOSFlXzNNivgGpGGGWFsDXWu&#10;mdA9O7rp8az7t4prXYFRbVmdB0kfOq392+6TdOQrbXwUMe14zF7k3TXr0pIqgf2gVa17rEeHPTqY&#10;/DhXF0j0hBeZiJm1Yuxd/GRrCaRpjxAuq5XzqxRReldoulpJNwwXwxi4BGWOkL3Z5Vb9lu0lbbHd&#10;Db25c/uuXJ76o5WelFhldmCKYpjYd5JR1yIVJdQoSMePM8uL50LrU7dQjgTaNHA6GYSFfC6MoKSB&#10;l8ALHwsGJcEWqmepvXmz3WybYbKGKCIONSLbzNSG9iBlbO/iJ52rBvanfm3MTtG1DufCz7gvYORP&#10;2yuJQsMdSw/MyrIwQKkpA6tD+YcuI/VfTd5Oqjbz+UuIft5EWxvwI7quvXOnQqw3BjDNgv6dmGVG&#10;H/367h7pYYTZ8S0Dp0pjdv1TasqvgA0pX20/HQcUzaegNorapNUrc2Nh8Mz8aVJPI+Cj4V0X+3u8&#10;uj/MHcvJ4/bNZvV9TnrZyGQbz/TgVioPy14uW06VHEulAFHJRb50SNg+bkD5muGGt9jXzePwzvkt&#10;856/YSpQr3pRSpT2HOioqAxoq/FnJ08OZ5cMdvtLkhFuQLnsA4mszybPbKHmbC9hfEk8lUZ/gONd&#10;H3E91M92vvN2poT4bb889GKTLYDbEJF+h7vq+nuWpECQuY9G9KlwrDXQ8uGu26Z56L5alpC33YRh&#10;eFvuYk53so7ar3U/UsBicPZEH0hcZC3P9qLwtizVkS5TOVuT1cZBIPcb3JY2leURLrr7k0j/AJnP&#10;jz/gOOgbbo5VdA8Ulu5VH5fia4/uuppfW2C8OJb2+FGeytu5xNu3c5Y+lx+11Kx42CVylm9MWCtJ&#10;VUjqk0HN3PL/AA+HFW6vtQw8OLLmeY4/DOui+g+umGbyHwSa1v5ZPt/7vp77U8sLh7PeLtvfq1qM&#10;uS3TtKtLkzHAVVxFCojleRn9IjkQjUfmZ1ULz4q+yVVkZTfSVJFrDHhcn7Rx4nIV2/1sjdR6ZBuE&#10;t58biNgQSzhvqVAubsBqW/hUglsBSqylN9r5WbEZiBoMlUZRLAADzZQ6+rUggqRoRy42Cswrk292&#10;7QSNHIullzHLjXBNwwkq0VUv0nkJJwABp5KgB49/bHiflS55RfL51avYzVOzhNzbeMf73hMpQzGO&#10;nU6Ik9SZZxzJLDmunx49styIpbntqPebUyx2HZW5d8/6nMlmecdsu3JEjsWF3c98IvU3M9NSh1MQ&#10;CTp1SjUfDh5L1pAPCL0ki6KxPiNu6s9b5+8L7ot/e9Vv7/m2/h5NR+07aqRYmMA+KmaPqsH8TJwB&#10;J1iRhgLe+jo+lRL299I3K05MlffIZC5+5ZZ/VJbuPLPOzeOvvztI+vn48Cncs31Xon+3t9Nq4dOQ&#10;ZEkWD3QB1BYpQW0HwGnPjTUvO3urUq1svnWqP9Obt7ay/fO93EzidFDYeFls1UZusR5PLk06+p/L&#10;qsHvPy8OHHSFVmZhwwvSzqjMqBTxrcmW+4ztVhN1xbENm9lN3Sv0ftuKqm08IA1aSdgQsaqOZ1Ov&#10;y4abjeJHncnkM6W7XYSzfSMBxOAqs7r7h2f3Bv4Lt3tjemDqb3oZmHIy4a99S4d4oj7MNhqysICW&#10;fUCQjq8uAOpETJHodQQ6uL4g6cgbZY/hSrqnRN1uIwIxYxuHNwSvhyBtw41CMWa2JsjB9pO8O1aG&#10;V7e2Z46H7xjMnK5lty2TMCYfajdJ2dy6hWHWOpQSfSQJEKRptdzGGjchNanDUcRdcGF2GeONV7ym&#10;jiTa7mMNExC61ObXuLiwYEniDnT0MArn6ZQAkAESqvgFjAQAfIAaDizgWwq1WthXUbVT6wY76iA5&#10;Ep7gpe7H9QUP84i6uvT56ca+YurTcXte3G3O2dqzSv7/AHaKr3L2hNHWUJnqoMuOtAcxIo/KT5hv&#10;AjiOeLUtTQy6WpM/b3Z2J3PxE3259+sHUzKYieazt2vfDLNA6KVnhgmRlkjeMElelhrHqP5RxW4V&#10;EUhRh4G4cjxp28jModDZh8xU7uD/AKcOwrQks9s905Tbs4VvbxeV/wDVaOp8AJfTZUfD1P8AhwbN&#10;0VGF0NvmK1h664wdb92BrOW8ftG+4rt2ti0cMdx4SIH/ANU2xYa9oo8OuqQlhAPH8h4U7jpcy/bq&#10;HZTTb9Ugf7rHk2HzypV1prtaz9PbtWILVd+l686zRMrDTVXEqqykfAjhcyWzWmCm/Gtt/wCl7mZr&#10;PbnudtLrV7OH37ZtVg3PpXJ0opULaHwMiNxd+mNeFO6qR1JbTv30dYHuDuba2Qu7j6Xu1r1ixPmt&#10;te64i98MwmFEzs3tSI6np5hGXUMPAjmkXrCfa76UTA+UWN1JuUIwJQn7TnpyxwxroL+kodzsojER&#10;5gUeK1g4OIDW48L588KYncnZD77pYbe2zkitZaCnrFF6Ue/jrarOscUrelXR/UgOgY6r1Di3+rOh&#10;t1Dbr5ZGtTqW+RFsuy+GNVT0x1ldjOS4OlhZrZgg/O2ItWf+6Za7to1r1w43AzWa8WdWcNFYkjSQ&#10;xGmOgdaF5iiuCAQvVqCOOW9PgmTcmPQfOtZA1tKNexkb+VBiOZ510ze7iJ4Fl1AxC5bTe7C1wo7W&#10;y+WFTu6rV/ttu9vMFsyKGtm7OTfM7nuQDoN+Suq1zEW/MIVDdEaflAAYjqPHbdkp2kKoWLt9zNm/&#10;Mnv+QsK5B1TdSdQl1yZKAsa3wjQfSq8gvzONPbsrBj91dtqe6GowQXs3mMxflESCIiSzeckM0fSW&#10;IAALHmdONuk7kvGWPEn8aF6ntVV7D7QBh3Vm3vl3b3hZ37kMXh8lZxu29u5B6uFgEpYm7X1jknmW&#10;UkOx6j0a8gOSr/NxFuOoSJLdLDTXePRP+MOl7zpAbeIZTuVuwJYaI7+HQV8StcXLe7LCqnD99d0Q&#10;pH+7UY7Vqm3psV7X01iu6a+qKKUsiMw8Qp6WB0005cDRbfpTpMJtlGTN/wAhQBWfjdu2+NwRjVQ6&#10;/wD/APPe9EiN0zqrqq/Sm5XzQuFsHjALC3h8amwqRk/uRIyIyQxmQORKdNW/LaghndgOhY4oolYs&#10;Cx06QvM8xz4i23SfT0GyGxXYBoi4kKubkyAWD6rltQGF8MLjK9KH/wABepDMd3uOrwRaV06kRtKr&#10;n4tWmP8AmN+NqcvZbbu8pEk7gdxLNfZ9lahhweDSSu1urAw6pbmQeXqIkdeSR6aoupb1NoLcepyS&#10;RLFoEcS20xrfgLD+AFc23Ho7pXTt00m23L7qYgh9y4VQ/H+nGPt5uxLP2KBfyY2fmcfgMxFfydb6&#10;3HsVivU35w2KkhCzwzLyJDJzUg8mA4qTpcV9bzbYSJpOIpk7s+4e/siW1tnDfRbVpQN0LQw8Cy3J&#10;YiA0b9QAVQ6FWBOvjwkMU7MVRf8Ac2AqtbrqMG3wYgEfauLfAZe+kTuTufl9xX3tJE4kdtHyF+U2&#10;7h+SjUqp+Q4d9L9NyTtZmJ52wUfrVD656y8seFQOVzdvlgBQvNmctbvJLUmlF2u6PHZDkGCSM9Su&#10;HGh61PMaflPHQNpso9uhh26gt9zHId/M9mQ41zTeb6WeTztyx/lH5D9q9uZqxjr5fcli1nMrfmkS&#10;xK9nK5+5I0k1iVzq8geQkyOx8ZG15+Gp4Y9P2Cqp0YL90h/+nhhz+kcLmkfUOqEuFI1OfpQfn7X5&#10;2qViMXkd2u2C2jXNLa8Tf9blJdQJPj1HmzFvgOZ89Bx4GTcjydqNMf3Pxbnj2/OhZ5Itj/W3Z1Tf&#10;anL3ewq93JvLB4DGWNt4N7Oby/0zVMhl3Jm+lgPJoo25rGPLReQ8ySNOBt/udrs4mhhAaVhYschf&#10;PvPZ8a12EG83867nckxxIQyouBJGKk8hficeQ41Zdou7Ee3s3UykqsILQFHJ00Yn3FcgKVGvqIOj&#10;DX58co3nTWyX3d3Kvq/0j69gjQTbhgq/TKf2sMnHf2Ym7CtA9/O2+cx+Bx/cG9TgptE8dDJRsY3s&#10;PGecEqoNSQpPSza6KCNfLhTtnV7gkggfGtfWHU4N7OJdkjOBYSORpRVOTG/iJ4KAMb8qQsppWG9d&#10;ARsTzcajn/Z/bxOpYfdVOniU8KkVqlYRvHHUAkJ16WZtG/DXjDOedB+UOVcJ6b6F4omRBzGhk6fm&#10;RofPjZX5/lUDL7Y11GC22snSzNy0Ert+AHq1HG2pa0INRbn1lWN5JAsGnJjHp1fw15cSpYmwqNyQ&#10;KosXFujdu4qO0tmV7OU3RkpBFQoxMOp2PixIICKPEseQ4YpCgXU1gKXGRmbStyfbOtYdv8V3F+27&#10;ah7ZYncc1rupvqT6q/g441WvhgV+m/crLBTI5jUdFeNm0ZupunTU8YG9axK+FRw599FJ09G+rxE8&#10;eHup9W9v0/td2gmV28y7k7t71EmP2ZUyADTz5GWIGxkLTD8laqG9yVvP0xjm3A1mLa3OFva34Ctm&#10;kwEUYx+Xvon+17sBb2xt+9BvD3be5cxOtjM5wyH3LbCYWJ5WYcz1uOQ8gQvgOM7OJpXK2sv4Ae1q&#10;l3e7EMQINz+JPtetM7s3Vidn7dye7897/wCy41BPZWpWe5Pp1BUEUMYLM3URzH5fzEgAni2MQBc5&#10;CqhBC0jqgtdiALkAXPMnADtOAoU7Q946HeFHsYbCWKNN4Pqqdj9wx+RDRkj9C2lKV5KlkKQxhlXw&#10;19XUpHEcUocXFG9T6a21bS5BNyMiBcGx0lgNS3+4YHMYVE3z2dsZfJ5ndW2ryx5m+6ZEVJKqNcS/&#10;UjAT9tvgrLXMnQB0t1J1ctNDxXeq9Dkdmm25US/UNYv4xa1mBVlBA0stytiTah4Z1A0uDp7Dw7sQ&#10;ezjS5Xu1vuDLpuXKZJrANysLGIWaOKvNUKdFioMeQWqlX5fUTMvTIefLhHF1Xd+eDpVpGcDQrsmh&#10;APGskcvhTQb/ANQsNT6dJZGohoU05kADOwNzwsVzvytgL3ANctzdh5O62bwvePtLlY9v2LhFoS3o&#10;3R4560hTqYQ6+uN1Ktpqrr4HQ8WloU3UYdDg3P254Vrt915Zs1aPxgy0eIp189LBNmo4EW9LVDCB&#10;pQPV7XX6ujXw156cH7WJkjCsbmhp3VnJUWFRJa0xtoKxKzSMFQqdD1MdBz/Hgio68wPud7kSdzO/&#10;+7M/WdbGCxlkYDDO0rASV8XrC8moB6vcn9xtT48UnqjLJMxv2VeemKYoFW3b8aaP+mFuGer3g707&#10;Pk6Y4r9DB5uCFAeRru9aR1LAHTSVRxY+jf8AAo5Xqtda/wCcm1r1ozvz2V3zuJsrf7dUY71fJvBd&#10;mxqWo4JhcDaWQv1BVVSYaOCjA9YPh1cIerem2ffpuYwCCCJLnjawYC1jhgQe+nHSPUKx7VoJSQAb&#10;pYcOKk554igftPe+77szQ/ypb7aWdzbCpO7060typDZrwsSStWcTEAanURuunwI4cbV93GNJTUO8&#10;X/jQW+j2EjF1k0E/ynT39n4VE7vPmO5mP3Re3Lt2fYmcnjo3KNOxYr3phYgAEdsNVYoxkeP2+nXU&#10;89eKd6knbb9ShmZCLpYjDLURf/bgccxVl9OxJLsZYo3D2a4ONsVBtjbPHsvUD75svm4pNg5ijgv1&#10;zHaj+ou2kjTrMEM3SUgEj8zqfHjo+7gVlBLYe2Nc72m4YGwTGnx9s9+xY7E7Wihtw1b89nI+2vti&#10;X3GWZ5WWIsQOWpI8yBwB0O3k45An8aK6uT5uBsSB+FUncT7UsJvfcN7clLP2MZcyUpsXa0sC2K5n&#10;caSvEFZCiyfmK89H5qRqRwZNso3N8qvHpn/J2/6ZtxBoSVF+nUSrDG4F14DhhlhQ5jPsZ2fHIrZ/&#10;dmVtwodfZpQxVSRyPSZJDK3M66kDiBelpfEk0+3f+b+quD5UMUZ52Zz8yB8qbuyey3a3t3FGm1Nv&#10;VorkYIGStD6y6eep/Xn6iv8Aw6cHwxrGLKLVzHrvXt71N9e8laXsJ8A7kFkHwoql21j7teeqcevt&#10;WY2jlaGNVcK3mrKuoYHmD8eJ/ObnSM7ZCLWrwQiIJ0/7Hit519cx1B7iYeTP4CnuWN+ifDCKhmCh&#10;0eWoxIqzuf6GPssfh0cM+kQrJL5bG3G/ZXKv8kdPlhQbqK+k2VwOf2k/h32oLr1F9tGlBhqMAIYl&#10;BEswbkNBzKq3ly63/lHnxdEI0aY/DGM24n/T388zwrh7MQ2psX5cv+nwFECYWjiaaZDcukFbUCDF&#10;RrrJK3lG6rqWP9APL+c+XDGLbIkYaTwx8F+5z7fb/wBx4Uk3G9kkkKxHU/FuC+/8/wDtFXMW3rOV&#10;hize/H/aNrqyijhY9TPOTyVSqDqLN5Ko1+GnE08Hmp5m5PlwLknd+7n3CladU8ljFsh5k5+qTgvO&#10;3Lv+dXto28jXGAWlLjcd7ZNfb1EE3pIk5k2TFqIFI/Mo1f8AxacUPrfrR5j5GyGlMtXP2/6mpOnd&#10;Os5Kr5+5P3nFE/0j7iP3HwiqHNbo3HuTbtTt1j8dRxW18bMzTTV4ESe2V/IkxQ6OsfxJ5/zEnhDt&#10;dkYmLO2pvjb2+HKrY/W3223EMzBmHL8Gbj7qpq82GwrGrjYRkcm3pkk/NGPIgsNOr/dXQfPg1ybU&#10;Bt9hPvZFO4YxxEjL6rcwOH+pseytU9kd5Tdxtnz7e3lZkyORxtT6G6J3MjNjJfTE6hidBGx6DpyX&#10;0Him7qPTISMj7Xr7S9HbLbDpX9kFAtgcbliRmWOZK5ctNl4ClvunbVfbOat4W+lhJaspjZ4wD1L4&#10;xyKD5Ouh4GUvlcVzPqO18mVo2Bup+I4H3ih4pXSVmjn1GpPSwIbQeZ5eI4Iu1sRVfe165xz6sFSR&#10;yQer1MugHwXXjDKagLY10W78CRvLLY6E0J6AAAW+XieN0jJwtUTygZmgPc24BY/6SmzTWHYJHEmp&#10;LMx0Cj4knw4c7TakYmlO63V8Bia2Z9qPZSv2g2rZ+4LdEkU9PFYq1kc0Zf02SeJdK9ODl60kciPU&#10;HXrbgeaYyvh9K+16Pj2/kppP1t7fKmb2D2VkO5e4p+9W/J4/82Zz6i9uC9MTHDSEYDwtDpyEFSFP&#10;a6T4IpfxY8QyEyNYZe2NELaJfwoijq5Hu33pqdxJP/8AN2cQ0O1a0kbBoMRRsFVEZH/m2ZCLEg8S&#10;HT+VONHmLEDh+lZggCKx48ff+Qp+787u7f7QbOq5K8iT3ZrFehHW6mBDS6hWKxK8smrgDpjUnVgS&#10;VXU8O2nbb7ZpVQuwGCAgFvecBz7hVdniaabQDhfPh7cKBdp9/O8G6L4zYo4rb21ceztforG1u7OS&#10;wSOuskzR6O+ujKnNf8R0PEY6ySusgKFGprm9rZ44YdtGx9DjCkOSWOAtgB3/AJ0Vb32P2t7z4nLz&#10;4KtTwXc+GNhS3LHVfHZrFXSAYpbDVTBNLFqCNQzK48Dry4J2G92u/wBuNxtnDo2Trz/EEcjQWy6j&#10;Ns5QrjUikaonxjdb4rpNxZhxGWedMzFZKWlicfRyd438lVp14LmRcBGtTxRKklhlHgZGBbT58NaU&#10;NYk2Fhc2HIcB7sqmPbw9v6gWYKs/1iGO2JIImNhDyKTErrID8GJ4xIocFWFweBxrAwxqyp+xFBHW&#10;qQLBViQJDDFGI40RRoFRVACgfAcarHpAAFgK8XHOuy9co4usLmVtV6FPwE9uVIE1+AMhXU/hx5mC&#10;i5Nq3RSxsoueygnvPvmLt72l3R3BpSJNaoY2RcO0bqwkv3P+mqBSDodJJA38OBN7u1jhZ78MO+it&#10;nti8yoRbHHury3xm2raQJHeVJXZNHkIVWdvFmY6aakknjnL7gXq/gUf/AGLZSfaH3yWcRSheZdz7&#10;Kv1FqrIq+7JXMdseptFA0hOh4u/p6TXDYnjVO6+ml9QF8Mq9OQm47hHuTV8fEf5KymecfIyzDpH4&#10;qnFjAQdtVv8AqnkPma7Y9p1XlFqetLdsa6ie4XskH5B9VX+A4284jAYd1anaqTc4ntx+WVJX7p60&#10;0Ee3IaE+Pp38n9ViDcvWYIBVnMT2aRAdgFLSKyK7DRery14RdV6fBOymVdRAYZ2FmGOrjwFiMjVt&#10;9NShNeqTy0GhzYXd9LgMsd8A4RmaxB1AWpHfeF3s7Ly9q9iU9wb3wg31QepLl8RVsi9ajaTHmGz1&#10;CoJFPTIujEHTXw4mllEqDQbkWy4UA8KxTMASUudLH7lv4W94xpmdlu7+wu2P22bH3NnosnbxEuTu&#10;x4ODGV/fZ2MTPG8vWV6AIidNT4nnwp2fUU28J13xZhh340TuentPN4bYAHHurrzP32Y6Jim3e3WW&#10;uMRrG13IVKwYeR6YBM3z483qaLgp9+FSr6efiw/Gg7JffP3OlQjGbPweMJ5l7L27zKngGHqiXX8R&#10;wM3qOQnwqtFR+n4/uY0g9wfez96GUy1jFQ7hxm36cllUhbFYaure2W5jrnWdgSPBvDhwOpIY9V8b&#10;fOlx6UwcrbC/yr7ujvx3nnoytureW4ryRxddiWO7JUhIHPULXMagfw8fDiundySH/kIv7cKfDZwx&#10;r9Cn27ayRWPP1ePkeG0RvnXdozervFWKUErJkIvfw9uF6uUrD/zasw6ZAv8AUv5kPk6g8Ta7EMMx&#10;U2+6fFutu8L/AEuLH9e9TiKoP8s29n56TAQwnM7udtccYzrH9DIoaG11/wDlpIhBLfnP5RoOOqdM&#10;kSWNJFGt2F1QfSg5ty78z9tfFHqjazbLcSwTHy0jNnbix/l53GI4WxNXuH21HjrM2WtyQZbdNcaW&#10;slYJjxOJXx6NQD6h/wDDQGQ+fT48RdZ67tenHXO3m7g5IOHYB9o+Zqns77iMAXh2x98kvcM2vz+k&#10;VNkFSIpuLJZCWpXnBFfPzwh8ndXT1Q4OgGAji/8AnsVT/FK35eOa9Q3u76i+vcGy8EGQHb7XqybL&#10;pCpF4x5UOen72/1tx7sq54XBbg3dXuw7Wrf5b2GQv7xkrdliZxHr6r9zQGRuZPsQgJr4qfHjAVEA&#10;AAwprt5JZEMW2GiPi2V/blXPJ9o7+5sIbnbmdrGzMXFYk3DuHIPFjqMggUMTAWPUUU8ufI6jx41b&#10;erG4V8Gb6RamHTuiw2aSOzsn1MSMDa9gOB78aWGOyGJrQhI2Ak/oUty15HUgcGyRkMbG450YjXFy&#10;LX4Ua9rO4cuxN6UN20Y/qYqMwF/HyEhLlOT0z13059Miaj5HhLvtvY3HePzHvrsvoPr+qPQ7EFRo&#10;Y8dB+hx/MhAI7VAOdaM774Pb2RxtPf8AtkifbliCOanZbpdzj5zrD7rEc5K0hML+evPz4QOLN4cu&#10;Hd/DKrp6v6c0kC7lra08MtsjycfytcMv8rW4Vnuzk66+5CWZZ9NfcYgaHz0AUngtIjXKJ3AqvbOY&#10;xfS7f9QpA6tDqB5k9I0IPE4gflhS55l99Du49yRmJ4KoUE8o2CdJ5+PLg7a7XiaXbncDIUd/br2k&#10;s7wTJdwrarPXwylsbQ0/Usya9LPH5a+Kr8OZ4l3stvAPf+lSdMgx8xvd+v6V6A742tJu7tZgdv15&#10;FwvbXHpWyObot/zrVyPQQxTn8ojiY9SoNS0mhPgBwqEtk/GmWktJ2nAd1Se4e082Nn0O0myYGp7f&#10;yNeCfeOTX0vNWLApi4tDqA5UNYbzTSP+ZuPBwB2nOt1F2vwBw/WiDObrg7J7DxkK0/3LfeWLUto4&#10;VNA0kqIPesyN/wCXXroQZH+JVB6jxNCAo1Nl7fjWrgyNpX30IYfZ+4re54Nxb2t/u2emow2JZirJ&#10;HRFlyqx1FOqhRpo/85PM8uNJd00jAHLlUscCop0/GijLnEYicZZGZkhZIqNWsoZ57bn20aNByeaV&#10;2CR/DXq8NTxy71d1KbqMy9O2R1a20m33MudzwiT7v3WvkK1EixKWfIDH25nhRttjEnBo2Z3FdWbd&#10;U8JrTpDIWq0K5kEho1f8ejqDLM3OVx6elAo46z6T9MbTpW2McJ1Mx/qSfvdcMBkqLkoGPM3qo73d&#10;PM92FgMhyH68/lUm7vDFVtdZWYj58WYuKFEZpYd5+9dvCdvNwPsywtbdUVdDWlLj3UjMiiYxDyk9&#10;vXpPl+PAe83BEZ0mxo/YbZTKurEe3ypZdmd45re0TZdslaltAF3RLk7NqPED1+PCB5G5n4mrEEXk&#10;LdwptVquC3LZi3BPNHk71OdUsS2pGnlQqdGRvcY9JHhpoOIZCzC5N6nhCobAWprdxe1GC7tdrb2y&#10;BI1aC0kdrEWOtumnk4AWrT6KdGRWPSynX0sfMDidoQ0dhkfxoLzislzmPwrznv09x4S7Zw2XhsU8&#10;njrMtPJ1SPUs8DFJEbq8eY5H4aEePFe0i5vnTYsbYZV3bHuW9id08L3j247w76wkMsWOeZPerhZ4&#10;ngdZotUDapIdOY56HgzbdQlhFktQe42aSnxU5cn90f3G5+Hrfe16jC/5a+Kx2PpjTwIV+iR/w568&#10;byda3Z+4DuFRJ0rbj7b95oWvbk7u7hYzZzdW7chCeftX8jJ7J156MqvGv9g4W7jq7ffL86Lj2cY+&#10;lB8Krcps+b/L9jeWearHtQXFxsuWnlWZEusgl+nkLEkFkII58/DiLbyecLpduH5/hW7MFzNuP5Vl&#10;37m8AmGvY8xLEsJS3EntgDkAG8vx4tfQJbgjupD1lcj31uHBvPa+xntdYg6y0O5HVuh+htDj25An&#10;hZvreT//ACtRuz/5T/oWgtJc6mssT6KurGOUwyMB/vqVIBPCcBKaXNcDZy8iO49k6DpOjR9ep8uk&#10;sfL5cbqq3r2o1Va26kktl9ZYkGrsBF0hD4sOr1aDwPLguwItlUNyONZ/7nb73D3R3TX7Z7GDzyWZ&#10;oqrPVDOXLv7aRokQ1YknRVHMnh9sdqsKeY/uHEmk283LSN5a+88qhbiwFjbGYnw1h45/a6JK9uHn&#10;FarzKJIbER80ljYMv46HmODQLYe3f3GvoHp+7WeMOBbmOIIzB7QajRE8yPkRxsKcR0Tx3I8ptYrI&#10;5iubfQvcaH9Ozew5bU1veBDKsEjEk66iJzoR08H7brW820Dw7YgFz9RzXnauF/5o9Gf3KR7+JA0k&#10;dlYN9AU/TIV46D4e4re9qoBmr2csV8fgKCWmh/8A4+qsIOPq+fuQ1mAWVh5yTD29fV0sfVwu22wW&#10;Ml3OqQ5sc/dXCtuiRSXW805+7gP9PIVfbc2zRu5OW1Zjl3vuwsPqY0nY42JgPC9f8Zejw9qHUDw8&#10;OGMW3klNlFhUHVOpbTZDzN7JqfhGP09u+rLcW58Okq0c9aG7s7TAFbbWLC18Fjyo5CXp/T1Xz163&#10;/pHBD/221F3N25Uhbf8AV+ri0Q/tttzP1MP5Rn+A7aI+2mZ2n3hweT7Z5Kmc93cyNiddvbcgyEmO&#10;2zBDHW6ltzsg/Wnqt1FI29xnOmirwj33UJWYSEaYx2eL/ofhXRvR3pfbbWF44gzSPmzMbN22yuOG&#10;FJnNdqjtTednaEuZx+cNQJEbuIlM8di0qg2Io9dCTC2quRqOrg+LcGRA+krfnTSfbiJimoNbiKm5&#10;DZ1TCQM80yVrHRqUlYdY8+YB/t4jkTULUX0rqLbWdZVyGDDmpzH5jtFNz7c92DduIvdlcmRPJeE0&#10;m3oGI9Vp06XqKf8A56gqoH8/QeK3u4CGw4//ADf+r8a+mugdV2+42hWU3VVs3823bj3xE6uegsOF&#10;I3e1O3tvcFvCzNOJ60mq+5qrNGw1R2BGo1XxHkwI4YbSzoGtnXFPUGwfZbqTbscUPxU4q3+5aDbu&#10;XMZ1Rz1g+J18+GSQ1VZZ7ZVDo17e4srWxUEha5dlEac+aqebP/wqCeJjZATwFDKrSMF4mvSP7bdg&#10;QYbalJIYOiEgBQR4xoAFBHz8TxX5GJJPE1ZtIUADIVoqhh47yrVtL7tKN1kEJUGNmX1LqDy9J5j5&#10;8QlL91ba7ZUSx42xl8hQigPt4qsxlt9I9VqVeSKWPhGnjp/M3y49oLEDhx7a9rCqeZy7P41R7/7d&#10;UM3uxt2sS+Xir16MbakrXqQ6v7CeShpCZGA/Mx1PgOJJlLHPKvbaSy2tn86E+8u+L/b/AGbBLh6l&#10;a1fvJZriO2/te5XWswdkJZOkFmVVcnTqIAVyQODIVMeiQgEXyZgpYKCzFb/UQBfRxFLt9uhiinHs&#10;xtw+PbwpW7K3ZTi33FisnYk+s23jEXF9SEQm2tdVsSh//iQQEKuo5GRtPUNOKT/jnZRQpLvG/wCR&#10;g2nA4RA3Yg5YsdOGNuytOquSwjGQtf8A1W/SivcHcujjaqRvOZJdOUanxJ58/wC3jomzby4EHG1/&#10;ecfzpWyXY0qt1d2M5NSt/tyGMJG7AKQHOg8FJ5An4nw48255VPFtrsBzpaC3mcrtbIbtu0LP7JTj&#10;f91tRMbJrgjQlwB1FdT+YDQeJ0HAxmDYHjTX+xZCCMaWt3uFktl08Re7ST3rG5slKf3yOghmWOFT&#10;oDoAY1lI5hgfxHAieXY+awW2Vzai9yzIBoGok5AX/wClHWI7ud25snkM2mIlqPnli/d578scMnuV&#10;gqRTKqsfUyKA/LXXn5nhTP1TapceZqP8oJqaNJGtdbDttcVqft798GH2ltGLB7lws+W3CiqqfS2Y&#10;0i5DT1EqzE/gOA4fUWlSPLJHC5t8azueniRgVNueFKrupuGbvLu+z3Jqdv8AJ4t7UMFfI2YjOlOx&#10;JF+nDYnnsIiLKU0TUEdWg/m4Wbvqe4kOpVVR72qaDbBBpvehpcXlIj7M2PxFJvjbsNal5DxKxdXl&#10;8eAr7t/vb3AKPnU2hRUpVzkS+zDk7AiX0+1isd7IVv8ACGmMflxoemSNix/7mJ+Qr2tR/wBK/Ph8&#10;HZuVqOWt5qfJ21eSGrZnCNIkehdgIkYKF156txKvSLKWBFhxA/WtDOLgcaJacuZ23tnJ7QxNEY/A&#10;Xr9fJ161uU2VtWoITGliVlBaDQMVKqCWAB4Y7dVVQuskccALd3P2FRSAkk6QDkP4++syfdTSJw+I&#10;nEQHRalSWSLr9kvJAS3t+4A2mo5a8WroDDW1jw/OkvV1Ohb8/wAq2D26ie/9hewPYDM8e61QdLdB&#10;BbGnz4D6kbQH/wB1vwqfZf8AKP8A21oTTb2QaP2o/akHV0gSlDJzPgD1er5HhKJBTS1dFzbc9aN5&#10;XxyyOD0e6JULA+QB10I4kSYXxNeK1nvvrvZsZaOzsFERnbS9BSKUgRoR6i5B1001J1OgHFj6ZHqH&#10;mNgopRv5LHQouxrR/wBufZqt9p/b6n3a3Hjo8h9w26arTbLxNpVP7LSsL0NmbsbflkcHphQ81B6f&#10;zNJ0773qOnxH6j9A5D9x/Ltx5UPttnq8I+kfUf3H9o7Kpfu77OJhsmdx7frBMTOljI46FBoIoev3&#10;MjQQAcxWlk+piXyglkA5RcWLqe28t9QHh/LiPccR/KauX+PPUZZfLkPiwU9pyR/9wGhv5lH7qyws&#10;vTIE8V4Ul7NauxRvjarTD5GfEZGDJ11WR4G1ML80ljYFXiceauhKsPgeJmFbbnapNG0bi6sCpHMH&#10;AirfM09j7WEE1+5ZyuEzCG3gdr49TE80PWU6cjLrqxicFG6mCenUIdeGm2kgEfmOfdXxH626H1fY&#10;b99htlEcQx/uD96NkV43+0gC4YHKh7P9wcrmYjgIemriIl0G2cGfZhVPL620Onl/Tqq/0ngafqc8&#10;otGNCc/0pZ0L0Nt4n8wgzTf/AJJMbf6VyHebmgjK5SGOD6G5OoroOWGxo6IR/wDqyciw/HpX5Hge&#10;DagG4xP7m/Kugrs4osZTqblUba278nit1YbO4ymslPB34Lv0UHVHEyxNqyvKujepdR6dODjsw6kZ&#10;ki163/8AJFWBAso4CnZ9y+8sBTnx2a2/ufENuGxUjhx2D2vRiSvj8TITMnvX9QxcsxJTpB18lHiF&#10;0yBlBVgc82OZ7uVTdVdWKsGHcBkvfzrP0F/cGeKtFYWjiY3DTZCy7dGobq6nkbVpGJ/lUfw4YEIu&#10;edAwwSPiow5nAfGmVjt/7dyndvak6X7ODpWbFavl9x4uqatytMT7aW6kTuVHtnRgeRPnoeAP7VFj&#10;JK3IxsT7ZVZ+n9e3G3lCJJdCCvhGn6wQbFgTx5aSMLVW7w2Rv2r3AzO0VE26dwV7LtNmKk8lmG8s&#10;59xbhsOxGkwbqPU3UGJB58eBWwYmwPtlS6VJg+lgS3ece254fhlRzsH7VMxmbEVrfd80qWupx1F+&#10;uUgeKvMw0B8vSD+PA0u/AwQe8/pU0XTb/WfcP1/StI7K+3nt7hvah2/t6rVKMOu3IDNalUeI95yW&#10;X+HI8Bybh3zN6Oj26J9ItWoNn7erUqUEUMYWCOPpAGmuoOnSV/28DipSKPMZjAdQF018V/8AbxuF&#10;rVjaiXGY8Rwhol6CTzGnh8+CETC4oWR8arN2SriYIOibGVxJJ1zDKStFC6+H/lujkltPDXhX1Pqo&#10;2rxgRGQtiQDkMtWAJOOFrV7FlPi0241mn7pe4m1puz2UzuYpVam+4LsdHaUdyGx02Z1mjme5TWxH&#10;ExrdMR1Eo9XRquo6W4sTEbna3nj0llIKNZmTV4cGXK44rYgYG2NJoEPmBQcL55Xtj7/njSWyceZw&#10;dxMtuGWPC7joYynPJirk0S/udTNB7eQyVWROqDpaRk9ge51hIWVvHgA9PaDaiCKM6VQoOPdj/N+Y&#10;5UZEjSAzHnfj778v4V2ZbD7oqu0+WxdsdXqimUB43jI1VxIhZSpHMEeIPC3qm76gNIghwt92JHZg&#10;bUw2u221rvIPdh+ONCuSzsNAMXpqWAIIZHlPP4jkOFX9n1mT6n0D/av4AmjPM2KZDUfeaP8AtB3Z&#10;2xgYKW3/AGfp5TI0hyHSvQ5kOntkHXQqORBHDswMv1Z1sZA2K5UwN3bI7X75o3LmDX9t3HIrdN/E&#10;e1BE0p8GnhC+2518T0hj8eAZ+nwytd1uedZXcOosDhSc279vG8nzEZ3JumzfxokIliSGGugUHTl7&#10;a9RPGG6ZtQPDGB7yfzrRNxJfFr/Ctsdi9p7W2Jio6mKx1QWDoZLcteKSdjp4+46lv7+CtjtYojdV&#10;Fz2X/GtN4zOMTlypq7ko43dODuYPcFdMjgchC1e9jpvVDLC45qVHgR4qw5qdCOfDGQ3BByoCMWPb&#10;WMO7P29ZLttUnze1hmdw7GiZnavj4vrMnQi8R78YZWmjU8vcQFgPzL58IZdg1/CRbtpqm5FsQb0n&#10;sZubDyzolaPKuhDEzvWZddNT0nplYa68hqPHx4FO2a2a/H+FTeb/ACmiCtvvFKgD1c5DE/S0hmx7&#10;AMicz19L6cvPlxC2yJ4r8ayJzyNfX3htazXkkghzJlLh4lhoSOHUny6n0HGP7JxxX41r54PA0Hb4&#10;wvbLf8Ax+frXvp4n95VenKHVgCDoEfx0PBe3knhN0K376gmSOQWZT8KOtpbyx2D7e0O12Jt5OLt9&#10;jLgycWOTFv7ote37QYzkltAnLoB4h3DbqQFWK2LarXH1c62iESnUAb20+6pI3Dsqwgkkny4AY6t+&#10;1WFYHyb1Ag6Dw4gG1nGWn/uFSidDz+FBnc7uPitvbdtWNopk7eYjhMdSvLjZAkkj/Pp6R8eDNn09&#10;3ca7AcTcVHPugq3Fye6hD7QdobFoZfI9/O/iTT5XGyLNt/aNmpK8mXvGYrA4VQ2tOtIvVN4HqALA&#10;oB1WTeyBbIliqi4W/wBR7fz7O+ksEbtdiCGY2LW+kdlOrcXcvDbr3NZ3LvDLWrGeys6mSycbYKTN&#10;ppHDXUrqqIBoia/lH48VeSHcyOWIuTniPawp4jQooUXAHYa0ZvTZv/3A2fLt65CcdlphFfw73FUP&#10;QyUakwNMB1DocM0M6gkNFI458dn3e31qV48D2/pwPZXOeldQbbSrLY2tZl4lTmMPuH1LyYCvMnuV&#10;smXZm55qn0slOlNJN7FWTX3KssMpis0pdf560oKE/wAy9L+DjimNCA1jhb2t7jh8K+oOg9SXcwg3&#10;uQBc8wRdW7mGPYbjhQ9CwHx14kqzRtU23jm3VtyztaKZocspe3gXTRS1rpAkplvELaQdI0P/ADVT&#10;58ZTSG8QwP486pPr/wBNrvtqJFW8sVyO1fuX8x299KWvlL+SqriMVBOBESv7fAvthADp12peWhY6&#10;6+f9XDJdvc3OJrgMm9IFk8I+dRpq+Jxw1zE4t2V5jH1D0wKR/jbxb8f7+CggGdA6icq6nv5rLV9K&#10;apQwqHp9wH2YV+XV4sfkoJ41aUCpI9uTj866oY8RjlLxQ/W2gdfqLK9NdT8Uh5Fvxc/8PAzuTRaK&#10;i8NR7cvhx+VW+J2zu/eU6Njqsk8Y9K3Z/wBKvGPgnIAD5IOB5JUT6jUwWSTtHwA936U39i/bvj3s&#10;xW9zStkrC6H2V1jrKfEchozfxP8ADhfN1A5Lh+NHwbAAgnE1pLauyKGJrJXpwLFEoHRGgART5Hlw&#10;qeUk401VTTAxO3nbp9IRB4gDkNB4D8eI9dTBaZm18B1FGjTQ8tF08dB5/PTjdDfCtSKbGAxSxRp1&#10;LzYA9RGnE6LUMjURVoUiOg0Onif/AG8TqtRM2FW1d0ICj83xPBC0E+dB/crFy26t0yVhYjmqOtF2&#10;jV+iZELIqEglX6wCNCNTp8OOP+v33Wy6jHvbsIjoCuL2jKnxI1sg2LY4Ne322ptsY0lgKEAsL4c+&#10;R/Lsqu3Bgcdu7Zk0FhEy2MztWW8/1kgnjlsTR+91CSbVUMUwHQeQhK+XSeOyyOAQynA4gjiDkRzB&#10;FIUUFTfEe3wtSfym1q3cGrJuNAZ0vwY+rTt2YAqzrTprDYm9htOlGn9zp5aMF6k9JHFlh8Iq0el9&#10;w+3hOu4DG+nI8AP+7t4GgSPau5dsELtw061Lr0ixkjzLjrLAgFQp6mrP8CnpA/MrcYk2yt30y33Q&#10;9tNcpdXtjlp944crr8LVeS7SxO78OctSqhWVmr3akqL71S0igyQSldVbTqDI6krIhV1Oh4WPBY2r&#10;nsoaNyjYEe/5jClDu7tuKLyPBXVGOvVoumv46cDPCDnUkU7A3BtQ/tjc+Y2JYkjgj96u59cErHVT&#10;8VPC6bZ43BpnHvwR4x7xTBxHfPAfV18fakMGSkHX7UvTGSNdNUDHVhry1HAjbZhmKMjlQ5GnztDu&#10;NhzTjliuxe4fSfWuuv8AbxHa1bsQTTTxO+Mbcp6mYaAdJ58y3hoPmeMibCo2gxwrnUvPYZ5UboYN&#10;ovSdCp8gpHPiMG9bsoFLjud9vGzN/Cxkaofb+57SnrzOLVY3kYjTWePTpY6/zgB/meIXgF7gY/L3&#10;itlkuLH5Z1mjuJsfcvaeNTu6pYfFa+1SzdctZp2P9+R+ccn9MgU6+GvCuSB9WNFK6gYUGVZMUsby&#10;V1zFsWZTK5kkVmXUAdCFVXoQeSjzJ49IXJF9IsLYe2fbWqKoucTeusW1rPJK1CcVV/KzqFdPIgPy&#10;1/DjATtrJauqPNV4tbFNErnqGhkOi9ROh1IfTVvAcuN/JJ7a1Mg40S08/FBWCgRSnQaj88fufIDm&#10;v/bz4i8s341mwr9kbty3F7ccMCwuCWPtgKH81LAknw4lUDPjWMeFR1x7tpLF0yPp6XJAUctCo0PL&#10;ny5ctONtVZruWu6SxvZiRzGg0jVgefgNB5aeAI41L1m1aZ7c5rGULMW2Yq9bFVcw0lrEY+e9Zyu4&#10;Mjbf9S3fyRAeKvEVA6Oph5ABRop6x07ch0AtbDInU9v3NyvXN99t/Lc43xxIFlv+1edqWH3fdoY9&#10;y43/ADtjYgLN2WCtkJABpHlgghpW5T5LcjAqSt4e6K7nz4E6vtT9a+/v/wDVl32q7+gvUBgk8lsh&#10;cjtTN170PjX+XWBWEVLxO0cqtHKpKujDRlZToVIPgQfHhKpuL19BRSgi4yrs+rEWjq5R1IZWU6Mp&#10;B1BBHmD4HjxF6nbcKBQ1vzEZbN2H3Lt2P2qOVmC56KJljiS+FLGY6cwk6gv4aB+scuXDHa7g6LHh&#10;Xz1626GkO7MkQsj+LsU/d7uI+HCl6sdOv69BZlPNDICIyfisfi3/ABH+HEpkJqohVHbRVhO3+8t1&#10;uk8sJq0yB02LWoPT8IohoQPloo4Dl3SLxueyiUgd88BTX2j2UwOPlSa3GcheQdRmsnVBp4lI/wAo&#10;+XieF0u9Y9go+HaKO0038HtBT7a9PoHJFA05fL4cL3kpgkdNDbmzvZCBkGuoPSB+YjwP4cQM1FLH&#10;R/itsIVic6GMEsAnMeOg008efjxHqqa1FVPERRdKQx6qPyv56Dx48KzRtt6KGoqFivLnr8NfLieP&#10;KopKLlzFOogJfUyfyganq/AfHgxMcBjQj4C5wqn3J3Cp7bxtrNZGtajw9KP3rt5YWaOCIEAvJpq3&#10;SNeZA5ePE77eRVLFSAPbvoQbuEmxcV9xPdbb012zR951tUFha9GUZvZFhPci6mQMv6iepdDzHGIr&#10;sSBjbO2Nr91ZeSO31CrvEd1dl7iyEm36mTqW7qkLLQ61MyNoGAkjOjA6HUajw58blwbowwOYI4do&#10;PD3VlYzbUpy5UP7n2Xhc3Ryg2dempxXHVsnVrTkVLXtSCSVGhYmNusjpc6DrHjrwB0vaQ7bcq8RI&#10;iW+qK/8ATPaqnFCpx8J0nK1MdsEMiGZcNQJwzHJrZ3+NBtzLy4aercsQEiRWiiDuwrysdVaJ2bRY&#10;n6v+WTp/h5Hx6T5QfI343roEnSl3AdVPI4DxAYWIGbLb6rd4r7kIMJlaV+pBPO2Ny8EyskMTC1WW&#10;UdEkqIwJWWFtGZCuhA15jXgcxtVfl2M1tLgKwGkm4scMMeTfaeeBqJgdy56jSkwuf23Tt36ErV8p&#10;ZwIhpGawgH/VGo4WImePpk1jcLo3gNNOBpNrcXB+NVJ/S5EYeFwQftbwsCMxyz9+VVuWk2PuRzVr&#10;3BTybekY7JxNQslidAEE2iSEnw6HbXy4EkhYZilG42U8BtIhH4fHKlJvTtnMlhhHCRLqVUac+rXT&#10;T+3gKSOo0esD98MqmX7o5kQSa1MLIuJpOpPL6P0yspHhrKW8ON1wAFaMbtevm0u8+8trmKpbuzZH&#10;Dx6BY3fSxEB4GOU+JHwfX8eB5dojZYH5fCjId864HxD5/GtU9rfuHtWKtWyMh9djuse3OdVeJz+e&#10;OVSdVf8AH+HLhJuduVNjnT/bbgMLg3FbC7ed0sfmKUMjSjVgpK6gat8P46cCK9qIeO+VNjHZarfr&#10;q6sPX/3ny/EcTqwIoR0INc72PqZGrLTuQxWaNlDHYqzIskMqHxSRGBVgR8ePMl68GtWfe4/2upXa&#10;TMdqYR1k9TbXmnMenmf2+Z+Q+Uch/wB1vLhdPsjmvwqeOccazznK08dqTGZA28fkK7GKfH3I2SSu&#10;dNGDodCup8DpofLgJLg4iiDY5VRrVx9GUGxPE9h9UDSKrdPgNV1GnL48S6ycq1KCpBXFq8aQOjSS&#10;flRGK6keGunMnXn8ONQ5N71nTXYKYUe5FHLpKf1CgPNRrpoPjr56cbebfjWCtjXyK9YRSIZTIC/S&#10;Q0a9SgcgTroRp4ceYivWqXV9yUaW1ncdLESrGkY0+AIPgOPMcMLV6pP2k99K+8dj0+32SymZXd2K&#10;9qDJ4PbqJXy+fhrSBa3u3m0dIAukcwUhgBzKhurjo8bGKXAYMcFQC7N/M3LlVHeMSpjgVzLE2Udi&#10;862NZEOf29Pid60IYIMvUkq5zEwTizFFHOCHhjnCqHZBoVcAASAFfAHh+yBls2RzpLFK0bh0PiU3&#10;U9oy/j2V5tfcZs612+3hbkyUsUcxmMOQtMRHHZkK+5BkYtdNUuw6SNoD0ziVPLiqT7V0kK+3f78+&#10;+9d49O+qYm2upm0qBhfhzTvQ4DiV0mkHlt6LzjxQ90EAfVTKVTUjwSPxYg+BP9nG6bYcaTdW9eE3&#10;Xbi/8zfkv6/CpWD7d7u3ZMMjk3enWkGrWbWvvOv/AMuEaaD8dBxrJukTAY1TXTc7htcrHHn+Qpt7&#10;Q7Vbdw0iTV4PqL4Xqa5Po8v4jUaL/AcLJ92zd3Kpo9oq5CmJS2640RE6Vbx158uAjJRISjTCbOkd&#10;QekJr/Kf79OImepkQ0zdv7Vih6A8Yfl1OfDl5g/PiAteikSj3G4aKIhEQaAEv5a6nxHGtSir6vEk&#10;So0i6AAhSOXIcer1RczuTEbax1nMZi0tPG068tq3MVLdFeEdUkoRAXYIPzFQeJIkZjZRcis+WzXs&#10;CbY1mTuJ9+Fmsk2O7KbXmyd9wI6mezaFK7SSEJG1ekh9xyWYdPuED4rwy2+0Ukaj7hSrcbprHSOG&#10;Zr0C2ZsjI4LamExe57DZLd1bG1U3Bk3VUe1kTEHtSEIAqj3SyqoGiqo4tUMCotlFqqk0zSG7G9EC&#10;beqFGjkhR43VkkR1DK6OCrKwPIqQSCD5cS1FUTbnbjaG1aUmN23ioMbjppDNLBD1EPIRpqxYkkAD&#10;RRroo5DgbbbWKFdMahQTew5862ZiczegDvb2g2HlxTz+UwEd21Zhkx81iHphnfoYSQL1qVkZgWcA&#10;qGYKdNNOKb646Jvd6u3XZOI5g+MhNgsdvFcD6sbWXO+XGmfSuortizOLqRlzbh3YcaDdldlN+7Xe&#10;GShu6zRxIBKYDJxi8E629Cggh44Y016VkeSV25v0j08WvZenAsSh3JcCxcj6jxJXIX4DhQLesmV8&#10;EDAnK5Fu4/nVznsVlcNlJ6mdMOW2zcCyRTOmiqsjCL9ZdNEUSEISeroMialo3BV/tVEarHkQLA91&#10;XX0v6vWQhHbS/wBrDhyHd8+VUOT2hLUdHxF+5AsLIKs0ev1lD2SdYuo6tIvPoIJLrr/OngXqvmP4&#10;106LqAfCRFN/qB+mS/G2SnjyP8r1why+4MfXnv5DCVc4uU9vruQzClY91R7Mbkv+lqE0BB6NdDpx&#10;AYQTYG1Lpej7ZpLRyGIg3Kka1OV/5jlgccLXrhncdid3CHaUcNld3ZiZqtfC5Gv7LVumMGzdnA6k&#10;6IIwZA6n1Hp0IZhwPICoJ4VWOrSTbXbM1kaMiysDrVi17Af6R9V/pyqx7x/tOwe3O5t93NTT2ziJ&#10;7cUk3N5Joo/arKxPi0kpTX4nXhTILCubw3JArxxt49/a+ptSrNemZpbEnMl5ZCXkY6+OrE8ACbUc&#10;qPaEAVSSJqSOWvPy4mBoapmBz2U2zf8A3DEShHcBbFdwTDOg/llXz+RHMeXGskauLNW8MrRtdf8A&#10;rWlu0nfE+2k1GVlEI6bePkb9SAnwPL8yk/lcfx58Id3syhx+NWXabxZBh7x7cK112475RXasUTSE&#10;TKquyE6sNOR1PgR8/hwuN1o4AGn5t3elPJV43R+Z0DAnXXTlry4njmBFDSQkGjOKWCeIfza/y+PB&#10;OFqDxvQj3I7Q7G7pU1rbwx5kvwrpj81Uf2MlU5aawzgHqUeaOGQ/DiGSENmK3jlIOBrL3dX7ftx9&#10;tqn7rRimzu1IG1bMV4w0tUc//rYPUyf76gx/hwol2rob5r7Z/rTCOZWFsj7ZUrYYneMyBAzMvUjJ&#10;CpLrpzZSPl8PLgZmqdVr8DCrEj3ZAysDLJJ0kdR1APw0I0HHmY1lVFTMfkoIYOqm0EMkbdPWx/Mr&#10;DmAV8SPhxHIptiKyAK71y0E1ta/vzPE0/UqrHrqPgfDQ6Dx4yEwwrU1J+zvf3ZXaOwNx5bOQYTam&#10;98VM0u4N122CWcjjrbax9LuS3ocdDQQj1+liCSeOudK3K+WVJxX5jh+lIfXnRJI96ZkUlJcexX+7&#10;sAP1Y8b0J96P9Q+EtPhux2OEw5qu68xH0qD4ddSkTz5eDTf+DieXfAYKKqKbNR9Rufl8cz+FYx3h&#10;vLdW/M5LuTemWtZ7cM+ga3akMj6dR0jiX8qKCeSqABrwA7ljc0SSSAOHL9BTV2N2/wAbgIoL2TjW&#10;zuZ1DO7DqjqFuftxKf5h5seevhy4U7ncE4DL8ae7bbrGL2u34d1M7HYl5iCqkltD1kcz8ufC12o4&#10;AnE0bYHbpUjrXVmPgf8AbwO71uFo4xO3nd1T29VXRtPDXy5H8OIGfCtlW5o9xGBjRwzg66BVGnhy&#10;5DiMmiVFqL8fRSEe2I9FPSRr5jXmT89OMXrcVZWrVLGQT270sdalWjM9m7YdYa8EY/mklYhVH4nj&#10;NeGV6zh3h+7WbERT4ntJRW/eB9kbmvJ1U45SNQKtYkPK2h1V3AjPwPEu3VGOJoaecgeEY1mns733&#10;3ptrv7V3R3IylnOrmmFPIy5F/dV45tUEYQgKkbgmMqoCjq+XFs2pRVGkACjfR3VSm8bbzt/T3A0E&#10;n7X/APtt7mwPYa0V2o+3mOb709rbKiqi12ypS/58oZBlVllwlMfUVojy1JW0UgfXwK8DQ7IJuM8M&#10;xS71Ftn2xdGFiDp7jx/h2Wr06d2mkaWTm7kux+ZOp4fVSSK+gDQa8YNYqvzmZbDwww1IFuZq6zpQ&#10;qM5jjPtqGknsONSkMQILEepiQiephxsqkmwqKaYItzQrYENBp87lZpMpuMRsv1jD2yrHXoq11XVa&#10;8RbRehAWPixY8NdttsQBx41VOo9RVVZ5CTbgOfAd5+NVmC3nLNhf3Xc1QV7Utv6KvFQiL+7KsPuT&#10;xxIztqYelwWDaN0nT1engmfa6XKqbgC/t2Uu2PVhJAssq6SxsAB+A55+7Gpu8Fx82Hr5foE9MMJY&#10;x0sY7NKwojsxkcgyy1pGBU89dD+YDgXyWdSOIxpsd+u3kSTGzG2Hb9w7R21TRYi4kZqMx/cMdNJU&#10;Z3K+4zVJGj6mJBDMUCuCfV6iDrxEkgIB513rpXUFeBWc3vge/K/ZfiMr44VFv5Db0STwbggiWZgl&#10;YYtox0X/AKmQJH9GDoHaVvSEB1LfDx48VIGq/hGN+VFbh3gjEquQgN9d8UI+1uN8cPzoh7ebY6sO&#10;25MzGZNxWZ7NREmImbG1qcxhWlBLoCea9Uj+LN6eaqvC95hIARlXO+qdReeUkjTw0jLO+Iyucz21&#10;mj/Um3fXwfbDbXa6OwsNjeuZNzKqSAWxOEX3SnyEtl411/p4WdQk0xm2ZqLp8d3vwFebt01LCM7R&#10;e0GJ6CzqQQPAeHClAwOd6ZFgaEspGvUQhVdPIMP9g4PjoKUVWMCdR1D/AMXE1Q19qXruKuR5HGzt&#10;XvQn0SLqeR8VYaaFT5g8jx4qGFjiKyjshupsaePbHu1LakTokWnmIB1ywNqV0A064zrqYz5jy8+X&#10;CXd7PR2j2zqw7LfBxbjy/Mdlao7Y945ZxAC7e9qqTQqQShXnqNPEEefCiSIimge4rTuyO4kV1V9y&#10;QMZOXM68j8OPRzEZ1HLCDTTp369yAOGHUQNBr46+X8OGAYEUudCpqZHqnqHIEafPQ8tND4/x49pt&#10;WAb0i+7P2t4bczTbn7bww43c7hpLGCZzFQuM3NmgGvTXlY+X/KY/4fHgLcdPDC6YHlz/AEomLdlc&#10;GxHPlWXruxb1SzZp360tS9Tcx361sGCWKRfFJVZhpy8D5+XCZn0kg5jhTIYi4yqbQ2TA3SjTQmfT&#10;Vo4m1YjxGnU3iRxC01q201a0tqQ1w8HRK0p8Apj6lHjy0fU/hxCZSTWSuFecWVu2MnN7l9nlkHON&#10;AAsaf7iDkOOqJhlhVN6j1TcbptUzljwGSjuUYCoHslj4HXje9LCKmYlY0zGPEq/pfVwdfLy9wcYf&#10;I2reP6h31ovAFLWScN6iHJYeeuvjwjmNhVhU404NvY2IwxylQSo0J+R+Xx4AZjRgGFFOJUNNpyJ8&#10;+XIHyP8AZxE1ZAo6wcMAQFCepSeR001HiOfELGp0Wi6t7LxoYxq+nPlzHyHGNV6kANVfcLuZtPtP&#10;t5dw7usuDLrHjMVUAku5CcDXorx68gP5pH0RPP4cbRxljYVo7BRc1ibuh3T3t3tyMMm5bX0uzq8n&#10;v1tjU3dasfQeUtyY6NZk8NWI6QfyhRwcriIEKMf3/oOFAyAuQScB9v60L2TkataslivBarmRoqkM&#10;rv8AUpr+pr1DTqQa6An8vhxGhVibEg/I+3Ko3uMx+tB298S96qb0MciTV9CyrL1lA3M6a8+R5j4c&#10;MtjNpOnnQO8jLLcZivR3/Tk744feO2hit0tWj3ViqM2ObKTBUlhrCRLEie43hC7qsrDw5k/y8WCJ&#10;h8Pw9s6u3XVPVelx71cZUOiUDiyiwb/cmXaLVudI2eulyLSWnKA0ViMiSJwfAq6EqR+B4IDA41yp&#10;hY2NfgPPjxNa0ObqxWfkyEOXwNMZJvoHozVEmjhnXWwJ1dDMVQq3NX5hl5MNeCdpKqt4sqV9V20s&#10;kd4sWHC9h248O+gLPYfcsNqFd/TpjsDLXLwVcQZpZZZBL0tTezGjCMlCGIjHuMuoD8uHUfUEJ0xC&#10;1/ubP9BVL3PQNxbXujrC5RxAhPefqbuGfEkYV36VshUlkysDYfZeOlFF68iCrJZEQVxVQEg1q4LK&#10;H6tJ5Oa6KpJOVkDXVDc8Tw7+0/KvSxFSHnFhwT7jyXDJb2uPqPGwqsT9z3Td/cKM0pj3XOsGFoyh&#10;0eSFW6HkhgYAxVoVRmDMqt09R5KyA6PPGsbEDIFQeZPE16PZ7mbcoHaxLiRl/YgyQHttjyyFXm5M&#10;zRp5LcFkWEioTZSdWYjq9MTJB1KPElmUqNBzPLz4W7aPwAnIV9C+ngse0MsmCqS1+Ht2ceFRsbti&#10;3u6zRy9+qBlo0kv4TCXyIlpS4q7Grh5I9THPYU6F15RABdPVJwuk3ZkZkXBRh33qt7/q0zuHQ6VI&#10;OHMcdXby/bwo+2i2QtjMJYoWqNb9yeSpHci9qX3LCK9iLTUh1jm1AddUbX0k6cQ7ZGVAGzFKpHDM&#10;SBavNr7391J3C+4zPQUL7Li9lVYNsY4JHG6tJDrNecFjrq1iQqfj0cVnqm81SkWuB21ZOn7bTEDk&#10;TWcrGMI1K5N55BoGj9qHUDw1Gvw4DE/8tveaJMXbQluHDS9MjlppPEdZECA6cwRpz4Y7afHh86Dm&#10;i7/lQFai9qQg9Wnzb/v04bKcKVOLGozdPj4j5knjatSa4Qz2q1mO3Rcw2oCHjmHIqw/2HzHnx4gE&#10;WOIrysQbjAinTsHfMl6CO/A/s367hL0KkgK559S/0tpqP7OEW722g9hyqy7PdB1vxGdaZ7Wd0JxM&#10;kFib9Yt1a6k/2fjwpmitjTFXuK1t2+3wmRrwgvqGI1I+HyPHoXIwNazRAimnj8kkq6dYPUNdf+4D&#10;hkrUsZbGrZT1DVSDp8PLjcCtSaBu6vaDbfdWmJrhXH7wrR9GPzqAnUDmILij/mw6/wDGnip8uIN1&#10;tFmHJuB/I9n4VNDO0WWI5fp21kPNltj7iyGz93RDDblx7oLkcju2qONY54WXlJFIvNHHIj4EEcVy&#10;XZyKbMMRTVNwrDUpwrim4sPOUMORkkRmKj9KWFQSPP3APHz8zwOIWHCty1684ZREpIUqR8ek8dOF&#10;UJiK6GdVI0IB+R8+NgKiriXPiGCuOaty1BHMHl8Dxm1ZpwbA3ULFmpdkbpMukU39Mo5MD8ief8eF&#10;e6htem+1mvjWlcLYexUVVGvUoVdDzAI5E/H+HCphTYNVhHNdoKzOvpBBDoNQ3kQp+fn8OITat1xo&#10;owG4ndI1HtguyABzofHTp9OvUfh5ngZzRS079pbXyV5o5MjC1SvoG9Q6ZSCNdAp8P48ZjhJONeZw&#10;BQV9zf20N3Jx9Xdfb6IV+5mHrfTQVmmKR5eipMgpO51CThiTDJpoxPQ/IghiIlK2OVCFze9YRbFY&#10;3cFexibE1nGZKKWSKy5BWxBYhJWSKVGCt6D6XQnx+Y4F8x4XuRfsrxRZFsDaurD425tmtLXyt+DM&#10;QN1fpxrK7rqOpGbXQjU6ar5+PjxtuJVlN1UqfdUcMJQWYhq+SZWvex8lF1sRVXHSyRV4oVGmvIM7&#10;BuWp/HjIjZSDh8b1hmDC2NQft77mWOyveSjkB1fstyZa1yGx0tGySEqnuAEgqwYxv/Q54tW1lwBP&#10;vpj6O6jHt9423lNoZxob+Vv/ALb/AO1q0JvfM7v+3HfT2+0m69zbd2jnY1zG1f2+4HoSVJTq1aSp&#10;MssLNBJ1RMCuvIHhLuWm20xVCNOYvyP6Gput9LWOVo5V8amx7xyPI5jspnbJ/wBSruJha8B7j7Yx&#10;26MfqqyZGm/7NkH5epioD1WYaakdKcE7brL3tIL91VWfpMZF0JHfWje3334/bHvySvRt7lbZ2fsa&#10;BMZueL6NCT/guJ11W/HrXhxBvUkypVNsZE7e6tA4+6l+gmVw1mO5i51DRXqcyTwSL5FZYWZCP48F&#10;50JiDUFsBt+XLncMmNqyZ0srm+0fXJ7iAKsmjEp1gADr6evTz4zqNrXqMxKWDEC441W5bE2Nu4zJ&#10;5ftxhakm9LpVUMkgjH60mskgaYkBIyTJ7K9Ku/jxkG9gThW0cKasrXzIzqo2L2vj27crbi3NZXMb&#10;nrHqqKfXUptqSzx9QBllJJ1kIAXU9Cjx4In3RcBQLKOH5ntpr1Hqr7hVjA0xLbSg/Fv3N+FTsdtz&#10;PYfO4qCsq2tv0bFtkyTSqkyUbqu0tS1EfVLIJSpilTkwH6gBBLLkg0uWBzpaXJAHKrTfO8aPbvZO&#10;f3/lnVKG28XayUhkOilq8ZaKPX+uTpUD58bTS6ELchUkMZdwvOvHPI7p3HlWkv3bsUmSyU0tq40F&#10;CNzJNaYzSN1NzJLueevHPBCpa5GJ5njV4MhAsPwoayUOYuH/AKSY2bjMogqmpWjMjac1Tn4hfAHx&#10;PBURjXMWHO5woeQscs+4UL5e3HNNMtezVkWMKGT6Ahl5c45R16BweTActeGMMVrYH/u+dByPfiPh&#10;QPl6q9TMGjU8+QhZD+H5j48NIT7XpbML8vhVE6lNR1qeflqNP7eCL0NXWefjoefxHHq9apmCzUu3&#10;8vHkVLPX19u1COXXAfEfMr4rxpLEHW3tepYJzG1+HHup+bUzgqWYbdaQSVnAeJgeTKw9J/sPFekS&#10;2BqzxuMxWru0+9XZEPuayLoWGunpA00/h58L2WxosVorbm6RLFGwbwA0I05a+Onx4kSW1QtFjRvi&#10;dzxSn2nYE6c//wAOCY56gk25zFEtaWO0FaNgQB5eY4LSxxFBtcUlvvG2JjMr2rbuLJXRs3s54fdm&#10;6fXNirUwjmgJHP8ATkZZE5+k6/HiDqEGqPUM1/CpdlLaS3BvxrF77nwdC0mQmlkWKJv0obA+oQdS&#10;6EhZCRqNfLhGIHtYU0MgGNYkeEInpLKfHmeXHQNVUUraozr0nn6m42BrWusgeJHL5cZr1XG2cycV&#10;fCSkinOQJOf5XH5X/wBh4imj1CpYZNJrU/aveiy1o4JWDPF6Tr8v9vy4RTx2qwQSXFaM2XmMcYog&#10;0EFgE6gMAdT5gg8jwskFMEApv4bL4FliaDH1IZ00IMUKKUb48h4/PjyW5VtoI40X4/KwSsOgq3Ll&#10;+J8ST5ngpSDUTirf3opxqxBJ/M3BK2oc3rKf3f8A2729zLb7udtIHbe1eIS7nwtdT1ZmtCv/ANXA&#10;o0BtxIPWv/nRj/GBrkqreE+4+3sKxdhjWEps39VGtgO8sbjkehtGBPgfX5fPnxhYLYe34Voz3xqO&#10;l6RkWGIRsCxA/TTqJJ101PVxIY8b1Dqod3XVNiJbPUpZBo3S3PQ89eSjw4N2hthQO7S4vWpu125p&#10;u/f283djySGXudsX3Mtgx1dLWI4UBtwLyJPuwD3VGn/MRuJd/thLFf7kx714j8/dXTH3P/k+mpub&#10;/wBaO0Uvbb/jc/6hgTzpVQy5e06OsM0isOroaUHxHmOkcVo6LZ/Kqiwa+VSYpsiR0ygFBqGSWTU8&#10;uZ0HSQOfPT4acaGNbVgMav8AZO7O5Wwrgynb7PZbbF5SelsTelrQt5gSV+k15B8Q6HXw4Ki3zRfS&#10;351FJtVk+oXrSHb/AP1DO+m3faq9xsNg99UFH6lyFjhssV08S0KPVkP+9Gmp8+GsPXR94+FLJujA&#10;jwGtI7A+/X7cN6yQY7OZe3sHcM5CLQ3XX+lrs55ER34TJVbn4auvDiDexyfSaVTbGRDiK0Hj7VTM&#10;UIsth7EOQxU46ob1OWOzXdT/ADLLCzIR/Hgq96EItUlQNPj8ePVmsvf6he7oqPZ7GduEYmxvLKJJ&#10;ejWT2ycdiCLLgkBjo8/trppz58Jet7ry0CjNj8qcdG2+pyx+0fM153zU43DRxpO6n+dHmK6nn49A&#10;/s4quog3w+VWLSPa9RpNu1hGzk2IpE8G1mP8dSugbjYSns+VamMW40I5LatavPJIFsNqSzFyNTr4&#10;k6r48Mo90SLYUA+3F740KZupDBBK0Rl1Qa6M6nUa6a81B1HB8EhJF7UJKgAoJstIXPqOg+Oh/wBn&#10;DAClzHGoxLfzAn+A42rWujpls2BXrRtLO35UUak/j8ONwLC5rwvwplbJnv4SguNy7D2FbqrSjUiH&#10;U6mNj8NeYPlwq3qKxutOtkzIulvdWju0u4/cKaSqzAAA9WmoHn8+Ec6Wp1G1xWkMDuqOvAriTROQ&#10;JB/7/keAGY0QBRRjt+Isi9MijQka/E+PLjAY1uVFNbY263sdBdx1tz8eRB8uGG2nIoHcxAiqz7td&#10;11sV9sW+ZZH6bV+vUxlFR+ZrNu3H0hdQeaqrN4eXDN5A0ZvSyNCsgtwrzFzm40x+Oe5at2LJCl19&#10;wIsY5acgBrr/AHcBxQ3awFqJklsL3pHy4yOQH2joEA8dDqfw4fCUjOq+YxUOfGaBunk/goI0/t4k&#10;WSo2iqE9Fwdf7T8+JA4qMoa4GlKRy9SnkR5cbeZWNJo02Ruu/h5UhlcrLHp0MTqHQcuf9S8CTxBs&#10;RRu2mK4GtJbB7m1JFiKydL8lca8ur/EPkeE8sFOotxenft7uFCWQJKGRuZII8By018+BDHajRIDT&#10;CxG+YCqmOZSw/KC3IjX48eGFeONHGN3fFKqB5BqQD0jy18OJla1QleVXDZaOxCJlk0dSCpU6EEeB&#10;B4lLVHasafdR9uklie/3R7W1il4l7W6tt1YxpaXmZMhSjUcpgOc0Q5SD1qOrUGRGU4NnwP5GtHQg&#10;XHvH6VjKbIDrWSMkxHmCR5fEafjwaseFBM9dNlI565WbVV00YdBDaN4MPI8bLgaicXFWvZXuPlez&#10;3czGbsx0pSKCxGlpSPSQG1UsD5HUhv6WPB6PbGm/pLqy7Td6ZP8AhlHlydx+lv8Aa2NNjvlsvD7X&#10;3rBn9oSSp293jAc3twRzFhEkzf8AUU3Y66NBP1Lp5DThPuo9LkAC2Yw4cv8Abl86Y9a6a22nKHn7&#10;e45jsNBcbCNleSO1JFIOsOsgC+n4Ejx1/tPARGGFqUA45GryvnHpRdEcRScAH22lPudJAPLQdI8f&#10;Px8BwO23v3e3vqVZ7VPhzWUbpZllDeIYsh0+Wp+fjxp5K1IZWr4+UyE1b2bCGYOSHgYBkfXy6gGG&#10;vw5cZ8pb1gO1qttm7j3P2+yH7r2tz+f2ZcHNxjL3tRsw5ky1ucEi/EMh1PBEO+mj+4GopdrG+YrQ&#10;/br/AFF++m2rMWO7mYjF76xSsRLkY4ThsuI1XUO7QddaQnw5xrqfHhxH1nDEC/fSuTpC3wJFBH3K&#10;fcDB347iQbuxdC9iMFjcRWx+Hx10Q/UR+tprLymJnTV5W1Gh5qo8PDhR1KbzpLjK1qZbGDyY9JzJ&#10;v+lK399kliWVLkzFHGqOntqwPJj/ABPjwvEOOVFmXtr7BuvFxtNT+ok+oiZlYNAGWUA+KaEggc+b&#10;c+Nm2xt2Vqs4qv3Dl689eR6kSNNEnVLEUIPR5unx0/mHl4jjaCPHGtJXwpObnu2ZUllMCpUJEful&#10;ToGYFunUctdBrp8OLHtowLUl3ElCMyrGEYOGL9eoA5qVOnP8RzHB4pdUvCbeyW47HtVQY6gbSSzp&#10;qBp4qo8zxpJKqDHPlU0MDOcMqam2O3K1of8ApIOgDQSytzdmPh1HzPy4WT7omm8O0C5UV1O3ssrl&#10;HQk/9vDgN58KNTb01e3nZDa2UjVmit075PK3SsyV3DeeqjVf7uAZd03f30Wm3UdlOnbfZy5hA3vZ&#10;q7kqy6GFLZRnUfAsqrrwG7E8LVOLCiWpsn9bqePUDkrDkdR8PjxoK2NNjZ+BlhgLSP8ArkAJrooH&#10;lqfAcGQpzoaWQCsmfdt3tr79y0eytu3Gl2HtSSV5LUbKq5LJ9JjlnjOupjiGscZ8/U/mOCtVyAOF&#10;DEgXPOsL7+3zJlZTUqdYgHpVNCNT8ufPn8eHuz2mnE0j3e61Gwr/2VBLAwQKAAAAAAAAACEAentV&#10;KZ1PAACdTwAAFAAAAGRycy9tZWRpYS9pbWFnZTEuanBn/9j/4QAYRXhpZgAASUkqAAgAAAAAAAAA&#10;AAAAAP/sABFEdWNreQABAAQAAAA2AAD/4QMvaHR0cDovL25zLmFkb2JlLmNvbS94YXAvMS4wLwA8&#10;P3hwYWNrZXQgYmVnaW49Iu+7vyIgaWQ9Ilc1TTBNcENlaGlIenJlU3pOVGN6a2M5ZCI/PiA8eDp4&#10;bXBtZXRhIHhtbG5zOng9ImFkb2JlOm5zOm1ldGEvIiB4OnhtcHRrPSJBZG9iZSBYTVAgQ29yZSA1&#10;LjYtYzE0MCA3OS4xNjA0NTEsIDIwMTcvMDUvMDYtMDE6MDg6MjEgICAgICAgICI+IDxyZGY6UkRG&#10;IHhtbG5zOnJkZj0iaHR0cDovL3d3dy53My5vcmcvMTk5OS8wMi8yMi1yZGYtc3ludGF4LW5zIyI+&#10;IDxyZGY6RGVzY3JpcHRpb24gcmRmOmFib3V0PSIiIHhtbG5zOnhtcE1NPSJodHRwOi8vbnMuYWRv&#10;YmUuY29tL3hhcC8xLjAvbW0vIiB4bWxuczpzdFJlZj0iaHR0cDovL25zLmFkb2JlLmNvbS94YXAv&#10;MS4wL3NUeXBlL1Jlc291cmNlUmVmIyIgeG1sbnM6eG1wPSJodHRwOi8vbnMuYWRvYmUuY29tL3hh&#10;cC8xLjAvIiB4bXBNTTpEb2N1bWVudElEPSJ4bXAuZGlkOkU5OEVENjU3NTIwNDExRTg5NERCRjYy&#10;MUY2MkE1QTRGIiB4bXBNTTpJbnN0YW5jZUlEPSJ4bXAuaWlkOkU5OEVENjU2NTIwNDExRTg5NERC&#10;RjYyMUY2MkE1QTRGIiB4bXA6Q3JlYXRvclRvb2w9IkFkb2JlIFBob3Rvc2hvcCBDQyAyMDE4IE1h&#10;Y2ludG9zaCI+IDx4bXBNTTpEZXJpdmVkRnJvbSBzdFJlZjppbnN0YW5jZUlEPSJ4bXAuaWlkOjVF&#10;NUE2NjMwNTIwMzExRTg5NERCRjYyMUY2MkE1QTRGIiBzdFJlZjpkb2N1bWVudElEPSJ4bXAuZGlk&#10;OjVFNUE2NjMxNTIwMzExRTg5NERCRjYyMUY2MkE1QTRGIi8+IDwvcmRmOkRlc2NyaXB0aW9uPiA8&#10;L3JkZjpSREY+IDwveDp4bXBtZXRhPiA8P3hwYWNrZXQgZW5kPSJyIj8+/+4ADkFkb2JlAGTAAAAA&#10;Af/bAIQABwUFBQYFBwYGBwsHBgcLDAkHBwkMDgwMDAwMDhEMDAwMDAwRDhEREhERDhYWFxcWFiAf&#10;Hx8gIyMjIyMjIyMjIwEICAgPDQ8cEhIcHhgUGB4jIyMjIyMjIyMjIyMjIyMjIyMjIyMjIyMjIyMj&#10;IyMjIyMjIyMjIyMjIyMjIyMjIyMj/8AAEQgAwAEgAwERAAIRAQMRAf/EAK0AAAIDAQEBAQAAAAAA&#10;AAAAAAUGAgMEBwEACAEAAgMBAQEAAAAAAAAAAAAAAgMAAQQFBgcQAAIBAgUBBQQHBgQFBAMAAAEC&#10;AxEEACExEgVBUWEiEwZxgTIUkaFCUmIjB7HB0XIzFfCCJBbh8ZJDU6KyYzTCcyYRAAICAQIDBQgB&#10;BAEDBQAAAAABEQIDITFBEgTwUWFxIoGRobHB0TIT4fFCFAVSYiMzcoKSohX/2gAMAwEAAhEDEQA/&#10;AGhOLRlBK7tKb2+ugwDz5bd1R6x0XiXtZ2/lhZypToPhFfw9fowFMbTmXPbtqXayiI0Bd5a27Glr&#10;WRtPLkB07mXxfSMbF1ML1dvoJeOdjG3Gu1QYCjDUBlb30GeLr1lHtPu+pP02RbDxMrMCIXPcR+zP&#10;LBPq8a3ZX67MM2fD7KGYpGo7Ducn9mF/5rt/46tk/Ul+TDcElrAojgQkkZEZD39TgP8AGy3c2cfF&#10;lPLWuiQTiEjBTXYKCg7f44JLDh/6re/+AXz38ETuLVpJQAKqNQcgQcS3UZLbKAq46rcG85IthxMb&#10;iQRf6hFyyGathNq3iVNmHVqY2Ql81yFrNx96GdnMsZWTyyd7Kabgp6VGA/7ky1p7v5GemITNXGSt&#10;cWyJbQiKFFCxIBRUUaYSsLbl8e0eC8hjvwQVjaO0iKDxOR4icq9fEegw611VR8AFWTXwvqK4ina1&#10;ioySZhiNG6Fez340YsXKubI4QjK+ZxUa7S7eajSsPxtSlcZ7ZP2PaKcERUVPMMQTbhX4VGgP7cO5&#10;YQEyAeZ4oRubm3H5L/1EUfAe2nYcDvqGnwBRixUhkfL7sUUQKDBFyRKgDEJJUyV0GIUVMlBpiEKi&#10;jMcQh75JxCHqwdoyxCEvKXsxCFbRgnEIUyQimWIQE8p+XJEg6gkj6sBbc0YQPJM1tfW1wP8AsyIx&#10;A6qTRh9BxdXDTCyUVqur4ofbTwJLGclBMldfhIoPfjdk3RwumcJp+fuA/LTgsYs0ZWJBYnaRTqRp&#10;UHLCkoY695UeIvc3ByE/FlePdReSRqqOTRfynFV3DqVFP24Xm5oUJuLJvvjy468BuDlmbNKaNJva&#10;dt/LiKzepLnj/T8dndWEllccDcWU0khFVki+a3HYNC1K6Gh6UwjPy56Kqe8r/wCr34rXvH0xWxWs&#10;7LeunvWz2a8joPqPj5JoBLayGN4biOW3mHiQ7xujV6HOOVTtP0489/p+ly48j5lEelrvfh5RKZq6&#10;i1WvBlqT3ciU3iJexRnTv6/XjvPPGynx4e9/YXyN7nywqSS5LmurmlP8e3CL9Q299e6uvxf0QxY0&#10;u0ETPbJ4VYk/dQZfuGCp0+WzlVjxtv29hTyVrpPuPBdOSBFGPac/oAxqXQcclvp8xD6j/ijTAt49&#10;QxIz60APf4cGv8fHsp+PzBayW7QbrWzkY5g55E/88M/yrP8AGvvK/SluwpFaLEQz7VUjpnn7ThTV&#10;7fkwvStkbo7y1VqINxHUZ6d5warWoDbZVLezv48kWn/A4B51w7fT5hKj4gjm40l4a4UncYpIp36m&#10;ikhv/dgE7Xl8O/7BKKtIQeV+ZueNuls3ht5FTzFMkgRmVGBYRlsi56KMDXl5o+Iy0xJdxHqC8WFY&#10;7xTvABEgWla/Vhzx2f4tAc64oK/6i7AY1jiOefX+JwP7ceD/AKr/AB/hF8tr+FTbbyR2xCRGjfaP&#10;2j78ZvXltzX9i4IY4qoQxWFy/lhpjtjFKoO3tPecak1XUQ68wZh5Ra7AQNoqexQNWauWCx1eTX+3&#10;5gXar5g5/Uz34K8fLsswaPdfamI1Ee7SP8Wp6ZYG91MLYZi6dpTbt27iuOVZKjRl+Je7tGBTCvWC&#10;wiuIAiJUUxZCGwnXEIVmMDFkIOvTEIViPPEIekDEIfGoFBiEKjXEIR25YhCBB0piiAHmD/r1GXhQ&#10;fXhdnqacK9IIvqGNtwFCMWHIx8RyjchwYljYGZKwXA7JFpkR+JaNjbjfMji9VV47ONijkJbiWGOI&#10;pRowNpzJzy/Zg60htiL5+aqUbEvlIYbDz7uZYbeLzJZ5Wy2oKbm+nC72VU2+z4IZSjtFV3v3cTmt&#10;56kmvrK6TlbJrvguQneK0tqGKRQpowinGRZPDRCD4jrQYW/V6bP1rWVo/OO7hDNSryPmoopro5df&#10;Lw80dc41Y7rg4rC5L/lQRWk7vt3qIwFglcJ4a5AHblUYXnpyvXj2+YWDKr104dvaB2mmLUtlJQmp&#10;NM/r0wFejolzZnr56Gi2azcUJfJzzH85xrXb8R+jDF1OOmmOv0/kH9Vn+TNUXGIRQqT27zT6hgHm&#10;y2/6QlSi8TdDbRQgFmVFGgFF/bngP1Tq22XzxotC6Ke2SQ+WhbPMgfXhnpqBLZb590SVyQKcuv06&#10;4H9q4Ke3foicj4lilGr5rbicgSagezs92F2zzpPsWv8AAXJGpH5hIajv1Ghr+3BV6fJbhHjbV+4F&#10;5Kr+Cl7uSRgiCi9oPi/4YYqUq9Xz2+BU2t4Ix8jfxWtjcxuRumRk2k5AHVmPQDXF3yN7+xF1ouBx&#10;j1NPcXt8F+WkNvCtLfLVT8Um3tbp3YXSvKg7OSfE+tL3hUjt7km4tA1BHItZol6lG6hew+7A3wVt&#10;qWsjqdJsLxb6OOWK6RopVDxlDmynQgZmnsxVMNVt28y7XYWiFvbrXJmUanv79B+3BPIq6LcpUncz&#10;XPMbAzhwsaCrTMdqIo6jswymBv1ZNF3fftINr8Ke8TeX9XT3z/IW7tHxlQJK1Dz0++Oifh69ezEz&#10;Z3bRbD8HTKrl7jVxHJUhQEgCgAH8MZ6mi1Q184yss0ebpmF+8OoPtwyRLrOjDUM0VxCk0RrHIKju&#10;PVT3g4OTI004ZZtxCj7plgiECoOuIUQKD34hZEITiFHmwVzxCSRZcQhApnpimWeFKjLLEIVtGcQg&#10;r8zX+5S1yKqtD7sLe5qxfiLnLXOyImueCLAfo/1OvG+ovlbuQDjuV2wTM2kUwP5Ev0+Fu44fitDM&#10;HVU5kdYeNVdt1QU8NO/rXvxrTOQ1Aj/qLyklxdWXpm1IG9Vmu36bqNJGrUNVVEBdvd3YxZLrmdnt&#10;T5vd+a2Xmzq9PjfJVLe/y4L2vX2IVODfnPUl3xCFdnDcNtRJoUESKqHeKa755KjToc8MrRc7fHRe&#10;xbIXkycuOPN+17th3nvXXK2PJyrwyxhOMTffzMoaNyz+WbcqcigJ25Z7gaaYTkusjl7aqvj32+Gk&#10;8FPEZgw2x0a/u0dvDur566+LjgdGt7WGNPGVVOzSvfXALG7fk+Y0uyW2h9LcpGSsMZYj3D6sS160&#10;W/bt3SRSyKyXT1zCKPu6/V/HAfv00X2+P2L5HxPhHHGauQTmKsde7Cf22s4U2/8AT92FypLX4n3z&#10;sUZIVq5gV7OuG06XLbgq+erAeaq8S4XMjshRKowIJHSnf+zDn0+Ov/ktL7v4Qv8AZZ/ii1IpJM3I&#10;JHZmQfqGDXUJaY6/Qr9Tf5MtW3T4HqaiqgGpOX0D3Yq1rP8AJ6BJJbGW9imtojM7hI1zYJqPaeuF&#10;8zbiq7d4fixF5S8S+vxbyNts7cG4vF/Ah8ETU6u2o7MRVjt8ggXOyRJcche1XaPNlHUA/BGvechg&#10;ZkOI3EO+knu7iS6m/qOa7Rog+yi9y4ORbq3qaOD9R3fCzBCpnsS25oAaPGx1eBj8JPVfhbri4nt2&#10;94E8o9R+veCmgEhluJmrQQeTsav4mY7Fr254JXVPxr2+ZaXO9WCuQ5q45DxSERwKaxWiGqKe1j9t&#10;u8+4DGa97WerN+PHWq03AxuD5oNfhxaRTtqM3E8ttAzoeudSBgGOWo22XJ7lFTUd/wDjLFpgWqGO&#10;D5Zbe8FvMaW10wVST8EpyUnsDaHB1trBnz0lSt18hsIzoRQjIjDjERK4hckdppiEPCtM8QknlMQo&#10;8IxCIqbLELIkk4osizDEKPDU4hYoeo2MfKyDo0aMB7RhVnqacX4inysZeNqCtRkMXIxnO+Xj2Fyw&#10;NADn1y7O/DUZMi1O+cVJyDcHx0/IOWv2t4Wu5KfE+weI95FK9+NlHDOPlUqULF56YubDmOY5qSYX&#10;s95ZT/JxkjzI55/sAU2suyignMadcc3NW1cLVuFlquK5pdmt14nXwZKXz15f+L9L4NUhVnZ+HuFH&#10;hOav+H9P3NmsHyvIXl1IOPSQFWDrCDcyeWw+GKgCU+JzTpjS7q6ir31ld388PaZ/1cluay/HSH/y&#10;/jdrvgx3PH8rxnFy8Pd2q27XEhuxcltzztFEzmJ2r9garQEEnXC063t40nSI3+mkIbbmpWd63jWZ&#10;21jzl6ydgtxCrBtylehLZD9+Mlsl24i3/wAeyNPLXw95ouLyFSFWr5ZBfhy78MXS5bOdK+erA/dW&#10;um58k80inylKDtH8T2YZ/jYqa5Lcz7cAf2Xt+Kg9S1JzapavQ5e0McN/yXEUrC8QVh/5MtFtDHVn&#10;Kqa13Glfrwv123t7hnprsibchaJTZWVhkB0+k4qKVK1Z8nJO7itI4q6a5YF9RXgF+phOK8sytI2D&#10;NTJQamvYTgq0vk12Xe/ohTsqip6054W8BgjYfNGo/DH2M3f3YOUly19r4sKlW3L/AKCZx1ui2QuZ&#10;U3fMMZiC3ikC5IX9p8WFWfAfVAf1ZeUNvx6k1p81dKfvHKJT7vFi6Il3qL4p1zwRRkuYwcxi0Lui&#10;XEXCW96glQSQSHZNE2jKdRgt0BRww5y1m3GyoI3MllPX5aRviFMzE/4lGh6jCdzW26+RhD1Yd+Lg&#10;iZstp2Rsj7MAx1WMFjfsApr7O3ADdw2t3vjzzByNMq4sCIOjemeXPJ8WHkat3bEQ3PeaVST/ADL9&#10;dcaKOUc3LTlsFjX3YJCyNcWUR8PvxRCJz7sQhFiO3ECKia4hCNNcUQpkVjpiiz2PcBRsQgo+tVK3&#10;1tIMvMiIP+VsBc0YHoxdZPMhZe6oOKQ4QfUyxxliKEIQzD2Gp/ZhlDLmP0CypcW58ogjyUkVQakB&#10;kDLkOlNMbJ1OS6yoAks8TFGUUyWobxZhaGozwS0E29Xw+BReW3H3kY+atY5kyKB1rQrmKdlO44S8&#10;NHdXj1Ljt7H3rwNNeoyKjon6bcHrr3rufiAvUHATcpdWt7HON9usq+Q4qreapBZm1DCvSvswP67r&#10;I7KHVwvFR8GviHXPj/TyOVdNvvTb+KekcUM68Uta0Ps3f8ML/fl8Dd+uj7y1ktoc5nUZaHxH6MA3&#10;ktvb3aFxWuyJC+TbWJagf9x9PcMBHK4VXIe+7Mtxykcect2EHXxBfdRa4L1vuQL5UZP7naOaq8kp&#10;PVEJ/wDU2BaXFlp9yL0ldqbLSRwdN7BcDNFw+AXqZG6urWzI+fhgh3fDEz75Gr92Nat9WDpknbQF&#10;osuLxbRY5bCA29xKCEkcbSARmyxfxwV3Clv7FJTpAhepLh3vrWwhO7f4riRvEStatU9Sx1OApVqW&#10;92HMwkWv6kW5u63UCLZW4C/lZUVBnk2I3IS8BQu7qS8u57yUUe4cvSui6In+VQBg9tCt9TPv78Qq&#10;Tx2qD2YspmZV/MWmtcELg6/6A4m09RxcrxPIjdZS2SK8gFWilL/lTxno8bCo940wCWozLbRHO+T4&#10;q/4XlrviORXbe2T7JGHwyKfFHMn4ZFow+jpiNBY7SRjOnZhZpqwhZy0Ye39uBYyrGGyLEA0p2e3F&#10;Esxk9L8n/buai81wLO7pbTHoNx/Lf/K/1HBUcMz56c1Z7jphSlQdRkfbjQc882r1xZCJjAxCEHGK&#10;IVlQR34qQitozWo0GpxEp2JMA295/hLHK5vYw33VO4/VjVTo8luEeZnv1VK8Z8gHJ+onpsTiJXZs&#10;6F9B7caa/wCvXGwl9XbhUMWfN8depvt3D9gDD9uKf+vX/Ir/ADX3AP1JHcclcWkNtbPJOgkqiiuR&#10;pnXSntxz+vpXp0rWtFXxehv6HO8k6bGX/aPLG2kQvFFMw8MO+pPduXwrji0/2mK9+Smvjsvjub7a&#10;as5/zvpLlQ7QSLbRyP8ABFLdwIz7sgFV2B8XTtxrx9fiezb/APbZr3pCclGwl6Y5VeR4yK1uLy44&#10;rm+KiHHTXcRCyxpCx8hpI2ydM9jg6EY6SfMpRz3FXDCjen/UovJpT6ndo0zihitlDSA/adK7Kd69&#10;cWrMq2Kq2UsF8JJynHc7JHyvJTXsNzDLBatM1EEyygxjZ8KtLGKr/wBOuWDUzqKtHL6dBg+ZeSZL&#10;a2jeW5fKKJPE5J1oo/bh6MF3qb570xLtBkp2lsqY4n+Q3s9T0v6zA92rE7Q8r9hYU+mhwda5bPRf&#10;Br6gN1XEgUu5wA7lE6RoT9ZIxpXT5P7rJC3krwUle2zsvzCkRfPx3Dhaka03EsadwwFseN99vbAS&#10;dl3L4mb/AHt5ZoWtIIqbllKyspB0YeECh7TjPfp8a2T94xZLPdr3Fn+557tQtrysR3DxPbxgUB+6&#10;zE/TgsWCq1smu7WX7Sr3eyJWM1jY7riECW5JJe8nJdi3tPibuGDbdr/JfVkXpXzZXe8wyx/M3DMW&#10;nbZGCfG51oD9lQMzTTGjkrX1W1a4fx9WKl20WiE2W8kkuJrgtuletG7AclCjsC6YS23qxyhbGW+k&#10;WG3SBSN8pq4/ANa/zHA11clvTQwM9Ae/BlNlAkqTi4AkkWxCydvG8kqgCpJ0xYJ379KuIax4Ke9c&#10;fm38oof/AI4htX6STigcjKf1Y9JHl+IHN2UdeV4eNjKqjxT2Q8UiU6vD8ad1RiFUtDOLQupAIoVI&#10;qCNCDoRhbRupY1QNRwfrwA1B/j5RlQDOlev0YoLcLOqyoVzGWvZ34gJ1T09yf9z4a2umNZwvk3NP&#10;/LH4WP8AmFG9+NNXKk5mSvLZoI54IApmlSPN2CgCpLEAAe/F8rieBdauziqbfhqVi5iK7t4YEVBH&#10;UYfTpbWU8BGTMqN1afMuHEzS3VQTEVH4mONdOiot9TNfqrPbQHXFrPdikt5sU/cbLPt7ca6KtdkZ&#10;Lc1t2L/L+iOFktnlkuimwFiwzJ92Bz5uWjs+Bp6HprZstcdd7CxP+lpnhM9lyNRSoSZNn14zq9LJ&#10;Nvlng9/cHnf6rus1tHFPT3mD096c9S2Hqez41Z/JglZpLmQHcghjG6RgPvEZL0qcZuu6y3SYXlfq&#10;S2Xe3svv4F48dc9lVaM6RzvqTjeBs/H4FP8ARt1NZJD3D7R7a5DHzx/v6/Lz5HzPv4VXclsl8Wej&#10;w4KYqwtF8xIvfX19e2cgtrCW0umVhCU/NXdUbHLmgG3UimZyGWOnh/06rZNtWr7vPQq15F++5Pn5&#10;PNlujaTSzgCR5rKCSQgDIFnU6d2Onj6PHWEuZJd1mkKvVvX6Gj0yOR524u2suEiflrcILzkV8COH&#10;8IVx0LKvwjWmNXTdNet01d/rX9v0Ob1N6w1ZasM8FdwJHdWE88lnNZsVhgvj5cwZmO1Ya6poAuvb&#10;jbbwE451naPj23M/rGLjpLcpPdKkqlPMnio21gdxpTLp7jn0xFsW6vmle0bpuXsOEtzDx6Ksjoon&#10;vWIMkpIBYl9SCdFGWGtwZK1nYWZOQsRK0cLNyNyDtdYCCik9GnekY91TjKs9a/jWPPT4LU636nbd&#10;yThXl7hjG0sVkoplCvmFR+KWSi19i4q2e7e8BLEkg9a+kbWeMScjPcNUfC8jBmH3vKUqoU9GP0YD&#10;kT3Ldo2C1t6Z4u3i28fAsYbIRygSEmlMnYblY9uBtSVoFXI6vt2Zbc8lx9m5gvriKyvBUvZsN2+u&#10;ZPloryRuelRtPZhcN+D7e5/AarJ6PXxW6+jXufiLt5x3pi/lM0fDyxyuKm5UxWbGv3ogXUkdu3F6&#10;lPG13ffxFm54mTii10/mcktdsUcxVHU/ZDBTsavQrSumuLd3svSgFj79WCWuHvpJ+RvFKpGpijiY&#10;FdiLmwp03HEcbIunFsEoyMqln2yO299w6nQZdmDfcCmYOUl/17LUERqigj2VxdFoVe2pikkJyGZO&#10;gwSQDZ7GhC56nEkiRYqkkZYiLgMcLayTXcVvAm+4mZY4x+JjtxGEkfp/j7CPjrC1sY81toljr2kD&#10;xH3nESENyzShYOCMiuYxCH5//Uf0d/trmhcWcW3guUdnsqaQTfHLaN7PiTtXLpgbI0Yb8BVRtM9N&#10;DhbNSYZ419M/YMAxqGW2O9OwU17cWAxi9K8w3Gz3VuYnuBdIZLe3Sm57iMeBBXIeYuXuwzFbvM3U&#10;Y20mtwXc/qr6w4a+/wD6P02kfGu9a2sm6aOPuPwuR7saqZKp7GG+C8aj3BdcTy1nFyFp5dzZXqLJ&#10;FMfECOm9elDkQdDjbSlLatTO4i/UZUklZpV2jSPcXK1vsoAEzplnTupjZtsYpnV/coktoydFYa1r&#10;1xcg8plnt2UZVp2A1p7MEmC0CuUtXvbQ28ykRVDCQGjBh1GE9R09M1eS2xq6Lr8vS5FlxOLLv1Tn&#10;fQqW1nkgS3YlyKDczncaDLQ0wX66rSNF23Ml3z2dmtbOff3FaclxHHTRoZVeVTsmuXbJK/ZUnp24&#10;xf7npLdR0t8dfyiUu9pzHtNHQ5Vjy1s9uPh/QCepxBPzbSuBIyIqJ2LXxGn048l/qsXLgTfH+h6q&#10;1pfkYWcRRabanpSnvx0yoAN/IDuzr2dmLRHsFf00ltri+5Xhrx2Ftcxx3qRxuY2eWE7C29fF+WrV&#10;A06nGzC9DkdXXWUMPqKa14t+TuOPlDXwV7Ez3UolvUl2xyrcQ+Z/2yreW20blXMYY9DPTXQ5DeX7&#10;3bbSDtpQIBn3gjpgJNCCtpJ6n5C6intpiFpsAc7okVcvEHruqB0xamdBN+VKGNPF3FtcrHCGFvLQ&#10;ILcD4idFQZA1Pvxj3OmMtt5VpWJUUzr/AFAPEsR7RXNmHWuQ6YtaaFPUIDk7eygku764EdogDy3T&#10;1NC2nexbQAZk5DFzHkVyyLt564vuScw2TScdxxyAQ7bqYaEyyj+mp+4mfaa4lrPgMpiW7JWZhhj2&#10;RIIwTVimrHtY6sfacK3HRBpjuijA1qSDn2+7tGLIaZ2hvLYxuAQRQhhXpr7MXuC0Ikl1K5mtWXyo&#10;lfZJGKtUodNzZ064KtUtRNrN6MutLe1eBU8lXcStWWlGIpkM8E2CkIvIS+ZyV2VPh85wp7lNB+zD&#10;FsZ7OWz6FFGZzPU4pjEXHXEIy8R7EBPxNoMWQ6p+jHpc3N5Jz9wn+msyY7WoyecjMj+QfXiirOFB&#10;2nIZkYIUfbevTFEB/NcLx3N8Xc8VyMfm2d0u19uTowzjmiPR42zBxC04PzZ6g4HkvTnMz8TyIBli&#10;AeG4UUS4gb+nOg7G6j7LVGF2Rrx5JPuPlCsCcv2YXY1UY02M4ZQQe/294wJZuDujpNESJ4iJIidd&#10;ymo+vFi3qMfMG05ji1m2gpOm4D7raOvuaowUgpCj6J5KTg+VueDdwnG3xaWFWGUVwB4to7HUafeG&#10;NnT5eBg6rDGqGuXmJgSp8xCtamQbPM6q/wDmHTHYq5RxbLUsh5NlXf8AExzdegH+OuLbJSre38Eo&#10;r9JkLwMz9SAcq93bglqVZcu+5KNmzKy1YZ7W1+g4JqRcwZ7+6Frx80hYROykMeoHd2YuCVlsTDJD&#10;dRHekcgBoSeoPsxBmxdbWxlBdiSFAjjzrRQMhn2Y8/8A7HHWmT0qJUvz4v2nf/1l3bHrwcewyXkI&#10;E5oSaDaRXLGGTpQDLuPw1xaKYEW+veJ5K35bj2CXdqSU3DcrKw2ujr1VhkcaMdoMOekmm79d3N9y&#10;L3wsIrW7miFtdOjeYJIh9lfMFUNCRUHTI1w5amJ10gY+H5b0xdiS3hCwzXKAyRT0DiRci28/EGGW&#10;WmLcokT22a+4LsuQ/tNtLxbD5uOwDGGa3ZWYxVLbZY61DpXMioIzxaegq+ObSz1aQ7iw/NIFQdVV&#10;vhWvRm1PdjCdZhvjOUgW3le+lWBbVN73LVFUBpoNWrQAD4sSZ0LS/kVec9QXXL3AdgYbKElrS0rk&#10;pIoZZKZGVuvRdBhlVALfdt238SzipyXAJr2YCyHUYy20xoKMdwzPd3YGA5Nfmb/ETU92LKLY7gom&#10;Xw9AcUyCZ6kuTHycLoQyzwq8kQyKsGZCW72ABw2mxky/kzS/LWMPFq6ApLDG0zI2rPooU+3E5ZL5&#10;4QixhidzZsTVj3nM4aZ6mtRTAhl8exaO+ajRe3ELC/prgeQ9Sc3b8daiksxq7/ZiiX4pW7lH0nFl&#10;Nn6j4rirLiONtuMsU2WtqgRO1j9p272OZxBZpYUOeIUe7cQhhu79I3McQDyj4j9lfbgXaBlMc7iJ&#10;+o3Af7g4VpIwH5fjQ09ierpSs9t7HUVX8QHbgObvHqkbHF7CRWKN9k0IJ/hgbD8bGyydGUDUU0OW&#10;AGs2fML0H+cH92LACHDX3mtc2RNNoE8Y7j4ZProcRlICc/atFIt1FQSxMHQ9aqa4KloZV6ygla8n&#10;aTKlxOjrExZkeV98k8qeLcqfcHw7uumO5gyKJ4fQ8/mwvm5VvPxANxzl/ec5+VL5cMJqgir+atKh&#10;PLzr3451MqyZf3S+VbLu/rud3rm+k6f/ABOWvM9bWX90+fFbT7g4ORQxIG2JK4qqhhUfiZVJ078d&#10;imdW1R5j9ZttZrssn54m3dXNGWnTLXD0xbSMvrLkhDZOoFFAGfa3bQ4VkvFZG4sc2FTir1/lBvI2&#10;scqsASfYemM1OtpzLG36u3uOl/8Al5rYnnqv+2vHXTuXEabeR47COSUbJHDSMvYPsj6BjldfkV8r&#10;hylodDocLx44soc6rZ+0DGYsGbWpqD7cZDaYbuSsZr/wxEVbYBXZDRuvU5g4dUzZAHOm1t4y7cOq&#10;zHdGqJYpUG5chnXrl2HD0JZqj42IIJQWSQjNlJBo2oqM9MFyJg8wwbWdiDVmrVm7WbX39Mc1s6la&#10;tuEBOUvRc3AijattbmoNcnlGRcdy6D3nB0UavcG9p0Wy+L7/AGbIyqS2uWCANtnIUcGtBgWNo4GS&#10;2n3qM8+ldcAONSXJXw7jTQiuXd7cQhN7wbdaAjTWtMSChY5iCe6ulWFWlkiUsUVSx2sfwg4atjJl&#10;eoJ5Vp1SJCjAORkQdFGn04JC7tmKm0kUodMWCSDHELktjDO6hQXdiAqjMsSaBQO0nECP03+mnodP&#10;THCBrlAeYv1WS9f/AMY1SBe5evacUBZjlszyGLBPdp7PZi0QC+puZXibEPUCedvLh7urN7hgLuEH&#10;ipzOBEX1TBXaXFewnP2nCeY38hlufVUandG/iBqp7KYphKsHMeZjjh5Sd4Btt7ljPCo+yXNZEHsb&#10;6jglqLa5WTsJppWEYJ2jrXMYkBzI12NiZUoVJoPjJrX34hTCVtw8sFwtxCKyIrIVBpuVhQr+8YjI&#10;twFzHIxsJEcEPHUPGQQwPep0wCQxvQB2HJgxT2Es4t7dhve4K7pBEuYhSv488dHp8sKGcnq8UuUa&#10;uNlXjEaW3lFsk4O8XArMafEF+4ueWNlKUVYjSTFmta79TmCxrvjTKZoT5bvRWKgZ+7Duer1FctkM&#10;HF7FdZXcE/ZD5MwHXb3YcthNtxb9bXjvGFJDKWJ18QH/ABxm6i2hpwV1A3F21nKqvcSKhkkSKINV&#10;28xhRXEQ+JVr9OMV4lONeP8AUdbJk/Crf0HC/k2wtbRNSOELEGOZIQbfpOOWeglzLcvvfeYY46IS&#10;RkAKYjCTM10gEZFKYiBYu3TAkjQE4cjLcGTpVSMMQiyKreTapB1w+jM1gtDdeBW8wLQAZ61GWGpg&#10;M287cyWVkgQlZLkmMSaELSrkd9Mhjm0rzPyOnktyU03t8gFbZqBSg6Duw1iKGgDrihharUzGKCmA&#10;jaXpTr7DgXUbW2hqN7XOvuHdioI2Qk5AKhZidqgk+wCuWCSBdz9DeheMi4H0VZSzxRpeNate38oU&#10;bmLgzKrsRU7UIFMGkYr2ltn5dveRu5555mmak8jyla5Dexag7NcEWpRgxCEtMQs6h+iXpP8AuvOt&#10;zdygaw4ggxhhUPdMPB7fLHi9tMUU2fobMmpOZxYB6BiyH3uxZRxn9b+ZmteW420QkL8s8nvZ9p/Z&#10;gLqR+G0Sco/udxUndm3XAcqH/sKn5KfdXcajE5SPIy03i3MBSU0kQ74ye3qPeMTlL55Wo2enOHb5&#10;dJ5FoJMwpyNDphVmNqh1tLUIANtB0OLRGb4o411GXb+/BIBsy8xwfEcvDsvotzgUjuojtnj/AJX6&#10;j8LVGLBOU+pvTHKenpFvNwvONDBo71VoFzyW4jz2V0r8J7sFW0MXkUoHrP5imVmZ0ujvLua7pum0&#10;a6ZY11voYbVNfD2EkkwchsjuKqK404ceojJeBruLuKONUkbymCg5DxdlKnQHGx3SMqq2K3LklaOC&#10;yMCSW7emMmXU1UUGf0vb+fzsJYEmzD3DnoFjHg/9RGMPUOKv3Gzp6zde8c57U+XGlD5j0YjvbPM9&#10;wxgZ1UyNxGsKgGrHQAfxxQaBt9G627N17OzFplNCvcqiSJv+220jsrphiM91DKLq1KEdQword+Cr&#10;aQMmOAU3hkamWNFWYrI2WDA71Oe2jCvfkcOqxdkE+Z5W2v1SO1tflregeUP4nL9VXMhVHdrjJWsG&#10;q1nYGoKNXEYSUF/TAjD4EjpiwSYc0NDioIrHhuCMsEkU7hz0ZwE/qf1LYcQoJt5X86+f7lpEQ07H&#10;+bJB3ti4F2sfoX9ROdh4v09dRqB8xexPBbxabVK7S3sUYjcAVrzH5UuU2mnZl9GLCM2IUWQxPK4A&#10;yHVjoMQiUnXf039QScRa/KW8gWNmLFT9onVj34VZtM1Vxq1Tq9n6p8xAZYga9VP7sX+wVbp+5hKL&#10;nLFwASUPeMEsiAthsjUb2z27vOUDtJwfMhfI+443+vFtb3A4Xl7eQPsMtlcAajdSWM/URgZTDrV1&#10;3OPNplpioGSUO2v14hUnibnkSIGhkZUH+YgYsqTrFtfW1mVR3AoNqKc8hlpjK2dBVkIW3qKzeQIW&#10;2k/DU9e7F1sVbHoEI74hgCKqdD0wci+UnFP5k26J6gGkianEmdiRGjLQyyST2aAeYY9wSQBkZWqK&#10;FWqCCRmDi0wWu8W73056EmZ7VYP7bye2syWcjxmJmz3CCSsfiOm3LE/fy6EfScykTLleS9PSGPzv&#10;OglLfKX0Q2pIR8QYHNX7VPtGWOhh6j06HNz9M621MDci8rl5JC5NDuPiJ7NezB/s1kVyHk96JVYM&#10;tdwyNcxic5aqEvSb21vJfTSNQyCFD2lUJYr7zTGTrP7X2k29F/d20Gd5g8rwMQZiS0p92Yxgk6SR&#10;kuLmGNlRTRgaZ6d2IFEFV7JEkYDUqqliO/QYpl1Qj8uT4ScgxqpB+1XTGnGYuo0CF2oNoh0Iofqw&#10;uv5D8i9AuTikhONddjl33LLRmVmA0K7j7jgqaW9gL/H2muSm4jCmPR8gzwDGIvC5YoMixGh7cWCy&#10;p2rppgkLsR0G4gnMAKoqzEmgVQNSTkB1wQDP0t+k/odvTHCPdX8YXneUCyXqnMwRLnDa17Vruen2&#10;j3DFgNi3+t3zMV9xtxX/AEskUkOWgeu76xgbIbiejRxW+jzNBmNcREsoBpBxYEFkUpXECDXGcm9u&#10;wKnTM4XZSPx2gfuF9WigSRq95OFPQ06MabXmklzU7hiAtBNOUiaNg3wkZ9aYtMB1EL1B8rc2d1ZO&#10;reVK26K5ibzIldc0Lg5r34pV5XKH2u705WcykDRk7sipo9MwOhb9+NBzttxm/wBl2sR3XN8Z8g1L&#10;VdiODmDulq2Y7sZbdT3L3myvSaTZ+4quLWwsfLjs7cLIzLmAZJSa5AE1Y+wYlLWs9S70pRaIvCT8&#10;g0gUVdfHA41Ddo/eMW3A2qk+tZlmo6n/AFMfge3ORV+6v2W6H3YCIG1i3n2+A3enr6KaMRXLszEa&#10;DQe04OlhOWkaotureLjeXTkLeXdY3CpDdR1qIpgaI/crg0/m9uLtoBX1aM28pewI8d1atvubdS5h&#10;BqzRDORR2kU3L9HXEtrqiUUaMCc7eWvN2pf5iIXsShrCVR49zeIRtTPY41r8OuIvVuFrR6ABuSTk&#10;OJktL1ShYUn80FXUx/BQdJFOnaO44lPSyZKrJWe/t8BKUTAkfaBILdDT9mNjb3k5c1ShrXiXRyhg&#10;d3xA9euDq21qBdKfTsbbAsPmlB0RXUDtD4VnfpXmP6X8n5B63uWDTyhjXbuHsbGFo6dbayZSzP8A&#10;nVPgIqOueIgn3kZJJJJ3U1GXXWmLiEUnLAXNSBpoItaHc3eNMaMS0MXVObJBDcsltQGtNMK4mhtO&#10;oBnFJXBAqDTG3FscvLuewZOK9QcGhTNcqneRrnjOzUfLgQ0zQGqMCMK3OWLQDKdWAALEkKqqCzMS&#10;aKqqtSzE6AYNC7M7t+l/6Wf2l4PUXqOIDlh4+O41qMLOoymn6G4+6NE/m0KBLsdTD5EE1IJqTiyh&#10;B/VWa3l9MzxTRCRgQYCNVcHJq4prQOloZ+d5pc6Pk3YcCG7SZpFOvQ4hIIDXFkLFBAyriizVBPcI&#10;wIJywLQdbMaON9XSWUPlShTGT4nOR9lcBA9XTHa1hub+xiuRcy8WX8ULmOsjr2+S9PD2FqV6YRe1&#10;a7+4bWXt/Apc1eX3HSSpfoI3aQpHykQCxSqNDNFoNw1w/G1ZJoTea6P3hbhfSdh614S6liK8dz1q&#10;wRZwD8rMCPDGU1pT7Wow2qM+W2oa4X0tYjjki9TfNQ8lGPIeG0kULD5Y2ht9G8xmA3dgHfjlZrqm&#10;RrfU6eKt746taadvYLXB2DWXra5S4ImHFUlsbgigczZwXAXo3l1y6GuN+BprmRj6iZ5XwK79Lbgu&#10;aloCLJz5sIH2Qxqyf5W+qmKyUh6DsWSa678TB6mtbW8iXlOMZo5ab96gqwbrn2NgKuHrsMtXmro/&#10;UtmZeG515IzKR+chBuUXLcBkJVHY32uw+3F2pyvQmPL+yuu/H7jLb81HODG1pNLHOChFFMTxsKMr&#10;mnhC661ri90BEPcHQ8zeWM01skbSzWxID127wR+VI1dfDTX6MREepTbXAhuJoGCrCT8zbJQNtWSt&#10;UB/C1RgbB01Ud3b4EeUf+5XUU+8tJPHHbF2JLM1uAoDAAkkxUpTWmLbZMaUOvtBXq30bzHp+U8g1&#10;vNLwVyfMtL90KlFbSO7Q5wv2bsiKezGulpUHKy11bF5JRkdB0wxMVBqs5tk43GgcGNidKHT68DkU&#10;1GYLct0H7Vt0MrE6QKpPeHpjCzqVe5kikLSW0Qy3TIPbni4KnRLxN85Vrl6ZAV1wL2HVWpVY8Hb8&#10;pY3LlT8zHK/lTVoF2qNo9h6jA5MzpZLhBmdFae+dO3cLL3MiyGGJnU1KyqwpRhkwxupjVmYr5mti&#10;E67TtpjVZJaIypt6srGozpTAFm+RquT2YQzURFMyNT9GBCRKpGBCK5JQASdB2Zn2DtJ7MEgXY7p+&#10;m/6fJwNvBzHJRK/qKZd8ccgqtgjDJUBy84r8T/Z0HXBpCLM6Gs0gbxPvbUrggSbXDAjLI6nEILfq&#10;/jIuT4qWCtCQTu7+3Fln565GweKd4nFWQ0I9mACBzQD7IIGKKKmtyKUbEJJ8DLHn8VTQL1JOgAGZ&#10;J7BiRJatA68F6N5i7jE3IxjiIaVVLhd1y9dCtuKFB1rIR3A4zZctacde42Yq2tw7fUbuN9OcPx5W&#10;S3tw90ul1cUkkB/ApGxP8or34x3z2fh27zVXFVb6m5rhd5Dv4yfEWNTU6Ek/vxnTNMFfE8O/+7m5&#10;mVI7izhtQLe1mG9BeVI8xozkdqCq957RjdhyxWFvPwM+TBzWc/jAzc7d30tt/drCGJOVjWNJSq+F&#10;oWYBnZNHMR8Qr9muGPqLJNrgL/w6NpOdTHI1almLPIzOznqTmWPtxxnfmbb4nXrj5UktkoK7C04i&#10;NjdXnHx3dy6kJLLU7IySUjRagDPMk9uOh097VpoZ+p6ZXc+z+okc9xi8vd3yRkwCJN1kjNuInJ8M&#10;LE6jaD9Iw+/U8qU9/wADFfo3W7XBKU/Mz+kfOubWUNbk8VUxTXJSqCY/Ahc513ZHv1wV53GYeVNL&#10;j8xWbg5o47rkbSfY0EktE/CGIopw5a1Ul/4L5Xkq4an2+QS4PlUeySdMmB8ueCuQYakDvGYwm6dW&#10;DhustJ48S6/uUmmhvEXwyD5aXPKq1eIkdtKriApQwdeXDPJbvGSNhaKU/gkzX2+IYNLQBuLKA/6N&#10;9Q2/HcjNx95aLf8AF33lvcW7HbIssIPlTW8oIaOQAkVUjEdoQvJiVnB2/j57G/sSbS4N/bbQk8dz&#10;R5QCPhuVYeOvawIOBTbWmwlp10ZzL1n+i1pc+ZfelHSyuTV5OImJFvITmRBIa+SexTVPZhtM3eKe&#10;LuON3VtfcfeS2N/byWl7AaTWk67XXsO06g9GGRxoTENBbhZ2NrfoDUKsZFTnmxr+zCM9VozX0tnq&#10;iMEwTkbGpAUTISfa2FxKY6YaCFzPD58lG3CrZ+/AJGl2SYa9Lsp45/Lbe5md3jpQBstqu3QUAPf0&#10;xl6meb2Ca2lti96r41rLlRfKAYroVcjQSDX6cdDoMyiH/b8jF1WJzK4gCY7vEaiuleuNis2pYjIq&#10;pxXsyoMdaaaYgJsaTxYQx6Z8rDAho8Zx7cSC2x9/S30zBdXf+4+TA+TsJKcbCc/Ouk1lYH/tw9O1&#10;vZg0hVmdhHO2kWTuC9Klia5nrggIKJPUlvM6pap5hTN30Ap24kkg3pdeZGrMxV3NSw1APQYhCNwi&#10;0K7wIzkanP34kkOfeo/SvGvMZdpLVPwE1IJ6U1xVkFUCxfp3Ld//AF7G7YahghCn3vtwt3S4hcrN&#10;kf6M8zMhKtHanobiQNT2rEHOB/bUvkYzWv6e2fpm1iuePh+dulicchyDCtwrUBElup+CIZghPF1N&#10;cZM972Wm3caMNarfc9sbG+5OXyLICZkHmNIzBYwrZbmY6lj7Scc+qb2Nlrqur/kyX6XXGXL216hh&#10;uECttqGBVvhdWGTKaYNppww6WrZSg1x/J3XHW5tRDE0MoDThkBZywzDk6jpgseR6wBeitrJ5x9qs&#10;DsitWJmMkBPRGOSH+XTDKNcB6tzKeIShvPl7hlSBZW2Z7ugbLYAcsxjNkyerlmPH+gGbSvkDOUWO&#10;sLwoIortjH5S1pHIBVgO4r4vdhVqbfH2fc29Jl5009WtfNPb3M8u7S8tIGeeJ44JSDCzKQDke3rT&#10;pjo4qtateRSyY72irTa3h7AjirybjjcX1rHEZbxh+bItSsaVCBezdm2N+HF/cc3/AGORWuqf8fnx&#10;Fv1F6s5KxM1tx9skA5osbpIVPinYhWSKJRl5oAZtoqT78VfGLwWXHht28PgL8sscHCmJgVeKplVl&#10;KsGz+JGANfdg7Qju1aWJa6QHLH0PaWvp2O5iiYcy6LLfMWJ8zd4zEiaKEBFBqTrrjBnzut4b9Py8&#10;fuc/o+nq1KWtgLccJczcZcchHIpityCsQruZgw0GmVdNcOqy82Jzp2fAGPA43OsbeUQTHIVIVniI&#10;YxhtC3TDFqjFnfI57mdMn9A2cvpyxik5X5fn7YedFGkAMCsw3fKyyfEc6KXB+LOmHLp3x4gZMrs/&#10;StPiZPTHMXICzxO1tdwkxsRk6EGjRuNGAIpQ4wusGhRZeB0LjfUltdgRXoW2uCaLKP6Mh/8AwJ7/&#10;AA4uuSdGZ8nT8uq1Xx/kj6o9IcJ6isxa8zaeb5YPyt1Gds8NesMwzA7jVT2YarOpnaTOIeov069Q&#10;+lnmvIG/ufDEUku4VpJGlagXMIqVp99ar7MaE63UcRa5sblbCZJcLISykEVqrD6qYrlgv9isao7x&#10;pgSxrKB4+/8AF/HAOsDllb8wxwfJx2N3WRiILhVjmPRXB8Dt9NK4Rmxu1fFDE0nIzc3ZJyFhLbMP&#10;Ew3RN2MNMZMN+S0h3orVg5nIWQCNlo6VVyTXMH6sdzy2OTGrkrripLgtL1JwDGI934GAj7N6KDQt&#10;QA9lcq4sps6BByjQwQWlpWO3t41iRB1pq3tZqk4kkg3wXc0tPMrUH4G/jipLSC9veEbWVjEVNCR1&#10;HZiSWF7Tk5yrIgeRqECgLMR3AYvmK5Rm4yKRrat3H4y9VVwQxWmrCuVDpjPkyOfS+3mNpjXFBWAb&#10;M1QKe7CZbDg0VZqVzPfU4hTLF3DFlExlQ9nUa+3BKrZATd8HEHluePTyriUh5YVO1ZGH2k6Kx7NC&#10;cZM/TO2tfyXx/kbXJwe3yF/mLFOThtpJ3EM/HTLI7zeHdAWHmwNX4WDBWWvf24ClLWXKl6uHDV94&#10;eNur02faSfK2hhSO6SaO4iclWMRzUnTXoe3Gl9BfDWW0/INZObQyrcyrE7QRmeeIb47cMFLio3Kp&#10;bINn1yxl4wOxXSeuwZl49Y4mnS9iuHPieFAQwA12k/FT3YDN0NknfmTfFfbyMtevrktHK0ns+20m&#10;eSQJbk0qxK7D1DA1DDvGHdDR5cinz923xKzZP1UbXl79H8Ci7urm6tZbK4uX8qcGPe3iKE/C/tU5&#10;49ZTpv2Uff3nLpl/VdWXD5d3uB1/xPIW/Gi5+RkWyUikoUMFVBtDsoJYLl8VKYy0pCjiaLZOazfe&#10;BODdU5J+WRA7WRENsxOe+RfzmRvsssZoG6bsbOl6ZZLNtaL5mTqssJLv+Rb6q+U5pbVnRnurSZbo&#10;TSAb2hj8T2zH7Str7R34T19K2pZpRei9/bcd/qa5cN4dpxZH8eDjZdzc6hCxe4mtBepFJJZyAuLj&#10;Ydhzz+g9ceXz4rJ6rb3HrOntWy31fvBh9MWXM+orG6udw46wLTcjaxsUW46QIduhZ9W121GG9M4l&#10;PYHrcVrOrTiyb7ewYvUvA8RdWVpcWfHRceOJmS68q2FI5I0rvVoxlUV3AjPKnXG/DDupOdlxNqHZ&#10;vXiXmKSaBUVWleXwhEzZmJr4QOpx0rwZraMS/UXF8l6f9UQSXds9tb82NwZ6bPmUoJRuQlRvWjkH&#10;vxy+ppOqDw3SejCtvMhGoYaGuhHs7Mc9mwYOK525tAkDAz2wyWEnxqP/AI3PZ2HBLNyrXYTkwq2v&#10;EYIJYLyLz7OUSKK7tA6dqup/5YfW0qd0Yr0dXD0fb3nN/Wn6R8Xyjy3/AApXiuTarvBSlpOx+8i/&#10;0mP3l8PaMNpmF2xJ9tDinKcXyvDX7WPJ2z2V9HmI5PtD78bjwyIfvKaY0Jp7CWnVm6G3a4tPNhDS&#10;BlKyRKKlW0IPd2HCHZVcM1Uc1Hy1MqWFssprIIkD/wAwABzxzLNOzjvNVdEhK9V2PkXS3ceUU+Tg&#10;dHH8cdHpcs15XwMXU0hyuIvs2WuNcmYukhmiPjUgdDqPpwEyG6tbkQWPSuLKLINxuIl0JdRT34hB&#10;4tloK7a0OvbnmMCHATtvNkIUuAQNw65/ixRchJHYNtIpvzWnQ9cQgQ4+8aG4jdJTA8Y/IkGYDdWY&#10;dQRqMJzzy6DsEO2o88VyUd23lTJ5V2oqYgaq4+/G3X2YyzOnEdesarYKLuqMgAMBirkT9TTQFoL1&#10;J6EjtpjTzC3VPctX68R2b3KrRV0WhYMtcjiFligHU0waJMAzn+Cj5eylgEgguWA2XFNwbadypKur&#10;IT11H1YiaVkw8eTlc9vYc4tlueK5g8dykXy8kiGORWzRomP9SFtCtcww7Ohx0KRerq9rdvgarxZT&#10;Xsz2xuJ5+Snt5yFXjwz3MaZKJA2yJXJ+Kp8Qr0FccqmJ1s5/t+Ziy39O/bj5h60uAvlOKMRrTqK5&#10;4bgak5zlVNNr/bWnuYL95IjAzm3CEHdGACszZEeIHJe7PB9JhXTz4uF5cF9zbkbz1T2+/bYG3Jjj&#10;m8pX3qDuElKb49d1O/HrOktGN2XZnMy0fOqsy/MXhcMlxKj7lKHedvxbiKdnQjCMlVWstLY6OH1O&#10;Ph9TPYcRNMZYeKh3WqF513OFCmVizpuOrK2QH3aYbTqsGDCuZw23pEv4cDBl6XLfM0lKUa7KPuB5&#10;TdfOiwkRoLrzNjq4oVSlWY922pB6452TqK1byflV138TsYOmeRLGtLT8A7Dyd6tsIYZyltGojghp&#10;kiDJR9GPK/sZ7L/FouBr4aEQsY1IPnOZSAfsU2oGr90fXnhuPTRGTNXez4DFHbrEyyvcwSOaVgSU&#10;MWRtVyyNR2Y0104nGvmrZwk/OIKLG3ubNp0VmWS2kMFvNoSjAOJFP8jBfbXG7q83NVRx1f29+plh&#10;TqV+rONm5ngJ7EOXu123Nkz50uYPHHT+cbk9+MfNG4HLrKEP0fI3KyQoHKRsDJc0/qRRx5yNTvJ2&#10;j8WMzxamx5NJHDkDxexRZWXycsRqHDs/mimaybiemYPbhWXlaiIZdVbduQNBysnnLc28pSUZCVdT&#10;T7/3q9a4VazTkcqKIGmw9QWt2EivaW1wchJpExP/ALSfow7Hm5tLaPv4fwZMvTcutdu7j/J96g9M&#10;cZzNk1ny1mt1bKaqTk8ROjxSr4oz3jI9+NSbqZHFtzj3N/pxy/pySW7sJH5PhW8TEL/qbamhlRfj&#10;QffX3jBXauvEGtXV6bHvF363VoELBmTRgagjuPXGDJTlcmmlpRm5a0W8s5YG+0KqexhoRhmK/K0y&#10;si5lBz11ZWKMKMhKsO8Y6hzhguVRLdhIK7lotep7sJq5Nl0kjBAjUpT34YxSRIx7JUkIyVlYjuBx&#10;EC0NMUsQAcHcDqATmDiFBGCagDBWB0AByp2nFMssS7UyVNQ2gbu7MQhf854gVap6DtxTXeWmMXG8&#10;mvlxLIT5JoyOvxxt2qeztGMbUSjbVzqPvE8is4SO4IaUj8qVT4JR2+3F0trqKvTu/oFArH2Ybe1W&#10;tEJrVriWKMAgiQyI6npi0iE1OCgonUjpWmIkiMx8tw/H8xZi1vUJVSWgmTKWF/vRN+0HI9Ri1Z1e&#10;gVLurlCbJbX/AKauXlngjumunQC9Iqk/lR+VGdhr5cgTJlOpzGFdd1G3LpP5ea4fUZTFW7b7I9ur&#10;r5lBfNFHC6tsmWLJSrfDJToa5HFdLk5n4mXqcLW3bxMcM/8AqS7GkkrUX2Y2rW9e768B1axWFwRa&#10;to928So6QyKWjeeUnYsR8bHLUqQMvdjrdN1CxSrfjv7f5E5cLu00tdifN8VHx1mLy1vlvLMkCRgm&#10;x0LjJqVIKtpXpg6dTXM+RqH8NA60tj3UMF28LwyQFJmtJI1kkEiE+F9hc1HWoAXPHB66/PlbT0Wi&#10;9h2+lry44amY089DyRrnkryOZh5t9Ii2sZoqjZI1emgB69hOMn7rOjp3ue31N+Lp8eO/O9Iq+3n3&#10;GzkvT8vHWJuVvYLxVP5qwhlKgGjMu/4lB1OEWpGqcmvB1tctuV1tXuntozLbXTraSUahr5W7uYVc&#10;e4ftxdbQhfXLZd+vbzK7C3uJ7qK2tIjJc7qwpGM6jxVGgA7ScMx1nY5eZwtXoPUrXaTr85H5UxRf&#10;BUFRQZhSKjXGuXOpy7OT1r6O0mU+SJpSKx1NNn4vbgtmLdXZaOBfg4vjLK85G8sLYWr8oyPdIh/L&#10;UpVj5S/Y8xm3vTItheRjcS7zLMS0m1FZ3Y0CKCxJ7ABmcczJb1aHTpX06i6/Gc1x5up7iwuYbCJq&#10;w3LRER7HOjNmQFHU0wy+qTKx2XNyyFOMsOQ5CJZII9tu2txLVIz/AC18T/5QcLpitbyLy5KU3evc&#10;t/49oV5jg+Rm4QW9nyVxZcpBuaw5COZohG5+FGhBYNCdGD1PUCoxvxLlUbnMyf8AccrTtxJ8IeZs&#10;OPH985scxer/AFJkt44AhHRStGf+ZqezDLpboquN7PcD3tn6Sa9lvG4+MXchpJIhaLcT9opGQu7v&#10;phbasoY39MMX+UseLdS3HzNBLXb5MrbkJ7N/xKfpGFqiKtR7nNfUVmYr5pNhRnNJUOquP49uNmB6&#10;Qc/NXWTrUvoj0ze2Xy8tq1pIy+ZFyEZpMnYxqSpXtQ5ftxVLwc2vUXmZ9/17hC5z0tyfATAXiiW0&#10;kyt7+EHyZOwGv9N/wt7icMOjhzVv59327wTPGCtCPbiIdZF1nct5arWhTwn2DTBCGEIrpiCB4u2m&#10;WKLRfFcEKBU0A6mhriFkmuVoKGhqO7rnQ9MQgb4e4O57dhkfHEa1zGo/fjPnrxH4bcBg4rnPlrx7&#10;OVTsO1hGT8akf1Ij0YHIjCeRxPZDuZNx7jofG8lHNHGHcMr5Qz9G/C/YwwVbQKtQKBG3ak+3DrXT&#10;4ClWC0KPbgQj0KB09oxJKgnQHFSmQltxZCE0MM8TwTxLLDKKSROKqw/4dD0xWjWpE+IoX/AScW0k&#10;sQa54yUESls3hBByk+8vY/TKuM1sTpZWrw7e40rIrqHv8wVFd+n7qNILe1dblKCG9ZvEW/GK0YN/&#10;yxqr1UWngN/xHBbbsqIGrsEzkuC2RMZKlqdDXG3qrrmSXbwBwzauq2CM0EdxaNC6ikigOzDdRSQW&#10;99ML/Y05W4apOhgsOFub+8kpcRWospCs801SGcg+FVGu5TXsocZr15uMGt5lSuzfNwRmh4mbjr+e&#10;OaRXESBYZY6hZFk1YV0oBSnQ4xWrys6VcqyVTS854PuPVKoB4N9aqYaUDhjQoewEHCFoaGp+/dBn&#10;b09JaWjGLkIbxowxFsgKyUzY7amjMF1FOmWNDquDMNuod7TZNePDw8u0lHBTSIZbmNyhlPlo65Hy&#10;1+L/AKm/ZhmO3KgL45mRh3XU8SmCbY7FWDyDetK+IMO9a078PWvExZaKHpMew2R2Z5C4P5q28YIJ&#10;kf7I0UDtOGW1MziihamS/t5LS68rzFmSRSY5FyDd1OhwjI4ZeNcy8TNxFle3AN7EGtS42W0kgZJF&#10;U/HKqZNn8IrTrjG8F2+42PqcdFD9Xhv7O4PLZttBu7iS7Zcx5zbhXtEY8I99cOpgrXV6vx+2xiv1&#10;TelUqLw++/yJTTLGpdiFGQLnM9ww/d6iFUFeoJ7NLGXyJXa4K7g5aumZCKPDUjSuG2hLQbgrZvwO&#10;b2vIXVzM/jIRmrHnT/FcZ2dBLSWeclNFFGZ5ptiHIO2W46ZYqom7SQCW4F5cJFAW8gHdLORQNTMI&#10;n3u84dVRuItbm0RfdNx9wwt+StVuYtwVWJIdA2XhdSCKa9mGVEXonudJjnjuFJBJc+Kgy3NSg30z&#10;IoOnspgOaTzt69u/z7yTPGYmtriMXFtOtJbeZQQwJoVZTkT1H+DglaAP2cu8/J9uKEL1R+n88MZv&#10;vT0b3NnQtLYE1miA6xFs5E/D8Q6VwxOTo4us09e3/L7/AHEJCQ9VyJ1BFCPcdMGjTdcQjGpKirUp&#10;pQYhReqhkFfca4ouC4JQZqSDmVp+/ELg1QyOjh0NGU+BulegPbinqROAyx/ulrRWEN9B4kLaBhrW&#10;mexu0ZqcZtcb70aZV14hn076jlhuTa3KlZiQJoJCBvNMqdN9NCPixL0jWuxdbT6XudM4vk45YVYP&#10;vgPhVz8SH7jjAplWob6XnmgKyiPt7RgYvIa/Xy8ZNQyGHbmeD0UxSokQlp78EQ9FNTiFEh1yoe3p&#10;TEBmWJ3Oei1SWS/4ZAjEl57BcgTqXt+w9qadmEZMc6rc6PT9XHpv7/v9/eZ+L5YWaLvtUeWQDzGd&#10;ASDpt2sPCe3ALqLbGjJ06s20+3eEXlhKPcALBCxJZagIhAz1yAONmO+mopVjTcokUCVKAUc1Y01J&#10;GuFNyx6WhoPEzcgfLidIzFmJJSQtDquWZ7cDbDz6BV6pYdXLngtxc5O0uuPvGt7kKJETfG6Hcjh8&#10;gyNl3+zGLJjdHDOrhz1y4+avFx4rzAdSl3G0fgdTuDjUHA7BxKchzj7SwnkSSWT5WziQLSPWv/jF&#10;ew1z7MPVlbVmLNd46wlNu2oVhFnHIkNpOZ46eEEeMH3a40YbJqFwMfM7a2UfI0PxdzO6qW8mFCTl&#10;4nLHWgGQHtxd07PcyfupWY1fw7eRtt+PtrUAqKvrvY7nr3E/D7sVVKqM98trdtC5mrn26nUn2nEk&#10;CCJFf4YhaB3M2c11xlxFbsVnIDRNTRlzGWAupQzFflsmxDnu+WliEEtvGrKaSEOQrU/DTd7sV+xQ&#10;bKwnKMsdjcA7wUj7o1qfduwHMgr5WwNzHpmK4nF8iSTyotJ4CxcMF+2i9GA1A1HfhuPM1oZ7Y03L&#10;MqzQRxCO2RUQipdc6+/XBKXuMbqtjFckfEe0H664fUy3LPS/rhV2WvIt5RB2xXJPgc9Nx+wx/wCk&#10;92Jkxdxx74uKOkW99b3HlvI/hRiTTqxGQfs78LT7zHkwJtN8GE1YmRQjFpVALSdF92mGAtzaFut/&#10;DwEb9SvSokU+pLFC0kRX+8RjUxjIXQA6ro/dn0wdLzo9H8/LtJuwPk9M+nh4N8H4fAS0VlUbSG+6&#10;tcsGa0aI4yqhtoZwPF7/AOGBLNASQKM861BI692KLLKy9F8VKmuLLPUWRWWRJDFIniSQZUPWvaMU&#10;9SLTUL+XaczAolAhvolqkq9O8dWQ9RqvTGfXG/AeoyLxDfA+oL+zuhb3i7LsAK241S4QZBtwy9h1&#10;7cXav91di62/ttudL4nloZYgyEmGtGU/FGew92KraSrUYWo7EMhBU6NgbO0gaF0a0GeZwyqBtYnT&#10;FlHhXLWmIWeg+/EgFksWlJJBHM8DHf8A58BEN6ue8/DJTpJ3/iwq2NNzxNWDqXTR61+Xl9hae/4q&#10;xdrPnrdm3spEDrvVWQ1V2A79Gxt6fp621sMzZrKHjft+n3LZeStLmUTWwKxK1GVsyDrX34HqOnVH&#10;K/Ed0uV3UW/L6G8yVIrUUA7tcLsoqgMjmzMHKwLdWxElXltQZIiubFP+4mfdmPZjNmpzV8Uaujyv&#10;Hbwtp7eD+glstxc8h5VlE9zJSixRLuPdU6KO8nGLldtjs8yopu1VeI6cf6UnNvCl5J5IUb5Y4qFi&#10;7ZtVzkKaZY0V6fTVnC6r/YK126qe6fsH7WwsbJNltCEB+IjNj/M5zONFaKuyOdfLa/5OSbMcwMvZ&#10;iMBGSaWOORd0ipvO1Fdgu5j9ldxFSewYEKJJbgaKa179cQhHLT68Qs9yz1qOuIQyXNhbXFRNEGJy&#10;JIzwLqmErNbC5yHp6SNi9sdyH7BOfuOFukDq5Z3I2PGFGDEEODkcRVKtYXPWPpNrZX5jjoyYc25C&#10;1QZJXW4jA+z98dNRlXGmtuDATEmYhgKH/BwxEYoyoFXb9nIHDkzG0GOH9R33DOAn51s9A0THMUyB&#10;Rj0H3TlgbUVhOTFJ0rgvWfGXSKIpkjkcAyW7Ha4ame5WofeMJadTK8TQ1WvJ27kGooRQg0IIORU9&#10;CD1xFZMFVaegic56fsbDlDHY7WtZV82KJaHy9xIMe7qARl2DD5k2YryvIytx6JQAUJrUjUEd3XFD&#10;i1LJtp3LUE5nWnf7T1xRZL5NSum0k9c/+o9pxRD1rJwKqu06aZ59MQs9WzeOkqNudKFChptP8MXE&#10;k2N+2O8h8udSjofC66q1PjjJ6fUcZ3V0crY0Vssih79tjVwfL8jxt0IbiQPItdr0IEyVyNNNMiNV&#10;Pdi3VWXNX3Eq+X0227zpvEcvDNCJIzWM5SRfaQ93diVclZKtBWaacIGt1Einr2e7BW0Bx0q36nBb&#10;bvM6AyqFfqBikVeqT0ZdTFyAfYhR4RXELPtBn9OIlJIkG83wNhzNsIboFJU/oXSU8yM91dV7VOWL&#10;pd1YSbQnW3E3HGclJDyS+bZKq7mjPhmofBSma94w3qerqsb7QHW1qxar1GDzrK9/+nAyOuZOYWnY&#10;Scq45+PqbZdHqDjtar9T0L7fixvEsjkkZhVyHvPXGhDbZuCNVtb2lnD5FnAkEP3I1Cr7+334rbRC&#10;73td81m2/EsZif3YsAgT/wAsQs88NQCaYjKAvqL05Zc7FbCcKLqwkM3HztpHIw2tXuYddVNCMSt3&#10;UuAP6R9RT3qHiOYIh9S2Subm2JAd4lkKJLtH2tu3d25NocS9eK2DGYV16dMAST7pma4hCJB+jtxC&#10;yDLUZjLsxCFTWy6gUrpiiEki2GqnMe/X+OIUct9cejv7VMOR46M/2mdqSxDP5WVtF/8A1OfgP2Tl&#10;2YdWwcyf/9lQSwMEFAAGAAgAAAAhAKhWJDzbAAAABwEAAA8AAABkcnMvZG93bnJldi54bWxMj81q&#10;wzAQhO+FvoPYQm6N5ICb2LUc+kNvJVC3D6BYG9vUWhlLTpy37yaX9LLMMsvMt8V2dr044hg6TxqS&#10;pQKBVHvbUaPh5/vjcQMiREPW9J5QwxkDbMv7u8Lk1p/oC49VbASHUMiNhjbGIZcy1C06E5Z+QGLv&#10;4EdnIq9jI+1oThzuerlS6kk60xE3tGbAtxbr32pyGqbh/XWj8FAl2TrbpdkOPyeLWi8e5pdnEBHn&#10;eDuGCz6jQ8lMez+RDaLXwI/E67x4qcpSEHtWSbpagywL+Z+//AMAAP//AwBQSwECLQAUAAYACAAA&#10;ACEAKxDbwAoBAAAUAgAAEwAAAAAAAAAAAAAAAAAAAAAAW0NvbnRlbnRfVHlwZXNdLnhtbFBLAQIt&#10;ABQABgAIAAAAIQA4/SH/1gAAAJQBAAALAAAAAAAAAAAAAAAAADsBAABfcmVscy8ucmVsc1BLAQIt&#10;ABQABgAIAAAAIQAb2r0v7QgAABZTAAAOAAAAAAAAAAAAAAAAADoCAABkcnMvZTJvRG9jLnhtbFBL&#10;AQItABQABgAIAAAAIQDXm2POzQAAACkCAAAZAAAAAAAAAAAAAAAAAFMLAABkcnMvX3JlbHMvZTJv&#10;RG9jLnhtbC5yZWxzUEsBAi0ACgAAAAAAAAAhAJunh5uc2wAAnNsAABQAAAAAAAAAAAAAAAAAVwwA&#10;AGRycy9tZWRpYS9pbWFnZTMuanBnUEsBAi0ACgAAAAAAAAAhAD6ad+aftAAAn7QAABQAAAAAAAAA&#10;AAAAAAAAJegAAGRycy9tZWRpYS9pbWFnZTIuanBnUEsBAi0ACgAAAAAAAAAhAHp7VSmdTwAAnU8A&#10;ABQAAAAAAAAAAAAAAAAA9pwBAGRycy9tZWRpYS9pbWFnZTEuanBnUEsBAi0AFAAGAAgAAAAhAKhW&#10;JDzbAAAABwEAAA8AAAAAAAAAAAAAAAAAxewBAGRycy9kb3ducmV2LnhtbFBLBQYAAAAACAAIAAAC&#10;AADN7QEAAAA=&#10;">
              <v:rect id="Rectangle 18" o:spid="_x0000_s1042" style="position:absolute;left:32419;width:31088;height:28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haQwwAAANsAAAAPAAAAZHJzL2Rvd25yZXYueG1sRI9Ba8JA&#10;EIXvgv9hGaE33TRQsWk2oYqCSC+1/QHT7DRJm50N2TXGf+8cCr3N8N68901eTq5TIw2h9WzgcZWA&#10;Iq68bbk28PlxWG5AhYhssfNMBm4UoCzmsxwz66/8TuM51kpCOGRooImxz7QOVUMOw8r3xKJ9+8Fh&#10;lHWotR3wKuGu02mSrLXDlqWhwZ52DVW/54szsHf+6e3neXSHtP3yer3huD2xMQ+L6fUFVKQp/pv/&#10;ro9W8AVWfpEBdHEHAAD//wMAUEsBAi0AFAAGAAgAAAAhANvh9svuAAAAhQEAABMAAAAAAAAAAAAA&#10;AAAAAAAAAFtDb250ZW50X1R5cGVzXS54bWxQSwECLQAUAAYACAAAACEAWvQsW78AAAAVAQAACwAA&#10;AAAAAAAAAAAAAAAfAQAAX3JlbHMvLnJlbHNQSwECLQAUAAYACAAAACEABOIWkMMAAADbAAAADwAA&#10;AAAAAAAAAAAAAAAHAgAAZHJzL2Rvd25yZXYueG1sUEsFBgAAAAADAAMAtwAAAPcCAAAAAA==&#10;" fillcolor="#ed7d31 [3205]" stroked="f" strokeweight="1pt"/>
              <v:group id="Group 26" o:spid="_x0000_s1043" alt="Design Elements" style="position:absolute;left:64756;width:31088;height:52753" coordorigin="" coordsize="32353,5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o:lock v:ext="edit" aspectratio="t"/>
                <v:rect id="Rectangle 27" o:spid="_x0000_s1044" style="position:absolute;left:19812;width:12185;height:1372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sg3xAAAANsAAAAPAAAAZHJzL2Rvd25yZXYueG1sRI9Ba8JA&#10;FITvBf/D8gRvdaOCltRVimAppRQavfT2mn0msdm3MW+j8d93C4LHYWa+YZbr3tXqTK1Ung1Mxgko&#10;4tzbigsD+9328QmUBGSLtWcycCWB9WrwsMTU+gt/0TkLhYoQlhQNlCE0qdaSl+RQxr4hjt7Btw5D&#10;lG2hbYuXCHe1nibJXDusOC6U2NCmpPw365wB6TqZdd+n3evPx/6Yf75LVosYMxr2L8+gAvXhHr61&#10;36yB6QL+v8QfoFd/AAAA//8DAFBLAQItABQABgAIAAAAIQDb4fbL7gAAAIUBAAATAAAAAAAAAAAA&#10;AAAAAAAAAABbQ29udGVudF9UeXBlc10ueG1sUEsBAi0AFAAGAAgAAAAhAFr0LFu/AAAAFQEAAAsA&#10;AAAAAAAAAAAAAAAAHwEAAF9yZWxzLy5yZWxzUEsBAi0AFAAGAAgAAAAhAG0uyDfEAAAA2wAAAA8A&#10;AAAAAAAAAAAAAAAABwIAAGRycy9kb3ducmV2LnhtbFBLBQYAAAAAAwADALcAAAD4AgAAAAA=&#10;" fillcolor="#44546a [3215]" stroked="f" strokeweight="1pt"/>
                <v:rect id="Rectangle 28" o:spid="_x0000_s1045" style="position:absolute;left:2286;top:30937;width:6096;height:610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xFwQAAANsAAAAPAAAAZHJzL2Rvd25yZXYueG1sRE9Na8JA&#10;EL0L/Q/LFHozmyqIpFmlFCoipWD04m2anSZps7NpZqPpv3cPgsfH+87Xo2vVmXppPBt4TlJQxKW3&#10;DVcGjof36RKUBGSLrWcy8E8C69XDJMfM+gvv6VyESsUQlgwN1CF0mdZS1uRQEt8RR+7b9w5DhH2l&#10;bY+XGO5aPUvThXbYcGyosaO3msrfYnAGZBhkPpz+Dpuvj+NP+bmTohUx5ulxfH0BFWgMd/HNvbUG&#10;ZnFs/BJ/gF5dAQAA//8DAFBLAQItABQABgAIAAAAIQDb4fbL7gAAAIUBAAATAAAAAAAAAAAAAAAA&#10;AAAAAABbQ29udGVudF9UeXBlc10ueG1sUEsBAi0AFAAGAAgAAAAhAFr0LFu/AAAAFQEAAAsAAAAA&#10;AAAAAAAAAAAAHwEAAF9yZWxzLy5yZWxzUEsBAi0AFAAGAAgAAAAhAByxXEXBAAAA2wAAAA8AAAAA&#10;AAAAAAAAAAAABwIAAGRycy9kb3ducmV2LnhtbFBLBQYAAAAAAwADALcAAAD1AgAAAAA=&#10;" fillcolor="#44546a [3215]" stroked="f" strokeweight="1pt"/>
                <v:rect id="Rectangle 29" o:spid="_x0000_s1046" style="position:absolute;left:6096;top:3505;width:7620;height:763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xabxAAAANsAAAAPAAAAZHJzL2Rvd25yZXYueG1sRI9Pa8JA&#10;FMTvgt9heUJvuomUUFNXEUGQQg5axesj+8yfZt+G7JrEb98VCj0OM/MbZr0dTSN66lxlWUG8iEAQ&#10;51ZXXCi4fB/mHyCcR9bYWCYFT3Kw3Uwna0y1HfhE/dkXIkDYpaig9L5NpXR5SQbdwrbEwbvbzqAP&#10;siuk7nAIcNPIZRQl0mDFYaHElvYl5T/nh1FQJ1F9+Lq+37NrvMtuOrbPuD4q9TYbd58gPI3+P/zX&#10;PmoFyxW8voQfIDe/AAAA//8DAFBLAQItABQABgAIAAAAIQDb4fbL7gAAAIUBAAATAAAAAAAAAAAA&#10;AAAAAAAAAABbQ29udGVudF9UeXBlc10ueG1sUEsBAi0AFAAGAAgAAAAhAFr0LFu/AAAAFQEAAAsA&#10;AAAAAAAAAAAAAAAAHwEAAF9yZWxzLy5yZWxzUEsBAi0AFAAGAAgAAAAhAEpXFpvEAAAA2wAAAA8A&#10;AAAAAAAAAAAAAAAABwIAAGRycy9kb3ducmV2LnhtbFBLBQYAAAAAAwADALcAAAD4AgAAAAA=&#10;" fillcolor="#ed7d31 [3205]" stroked="f" strokeweight="1pt"/>
                <v:rect id="Rectangle 30" o:spid="_x0000_s1047" alt="Child with chalk " style="position:absolute;top:10309;width:23971;height:2283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SVwQAAANsAAAAPAAAAZHJzL2Rvd25yZXYueG1sRE/Pa8Iw&#10;FL4L/g/hCd5s4hxSOqMMYUMPg9kNdn00z7auealN1tb99cth4PHj+73ZjbYRPXW+dqxhmSgQxIUz&#10;NZcaPj9eFikIH5ANNo5Jw4087LbTyQYz4wY+UZ+HUsQQ9hlqqEJoMyl9UZFFn7iWOHJn11kMEXal&#10;NB0OMdw28kGptbRYc2yosKV9RcV3/mM14Jh+qbfro2H1us9t/X45+tuv1vPZ+PwEItAY7uJ/98Fo&#10;WMX18Uv8AXL7BwAA//8DAFBLAQItABQABgAIAAAAIQDb4fbL7gAAAIUBAAATAAAAAAAAAAAAAAAA&#10;AAAAAABbQ29udGVudF9UeXBlc10ueG1sUEsBAi0AFAAGAAgAAAAhAFr0LFu/AAAAFQEAAAsAAAAA&#10;AAAAAAAAAAAAHwEAAF9yZWxzLy5yZWxzUEsBAi0AFAAGAAgAAAAhACdJ5JXBAAAA2wAAAA8AAAAA&#10;AAAAAAAAAAAABwIAAGRycy9kb3ducmV2LnhtbFBLBQYAAAAAAwADALcAAAD1AgAAAAA=&#10;" stroked="f" strokeweight="1pt">
                  <v:fill r:id="rId4" o:title="Child with chalk " recolor="t" type="frame"/>
                </v:rect>
                <v:rect id="Rectangle 31" o:spid="_x0000_s1048" style="position:absolute;left:13716;top:29718;width:18637;height:1865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er4xAAAANsAAAAPAAAAZHJzL2Rvd25yZXYueG1sRI9Pa8JA&#10;FMTvBb/D8gQvRXe1RTS6ipSKUjzUP+T8yD6TYPZtyK4m/fZuodDjMDO/YZbrzlbiQY0vHWsYjxQI&#10;4syZknMNl/N2OAPhA7LByjFp+CEP61XvZYmJcS0f6XEKuYgQ9glqKEKoEyl9VpBFP3I1cfSurrEY&#10;omxyaRpsI9xWcqLUVFosOS4UWNNHQdntdLcaJuazvbrDl1K7b07f523qXw+p1oN+t1mACNSF//Bf&#10;e280vI3h90v8AXL1BAAA//8DAFBLAQItABQABgAIAAAAIQDb4fbL7gAAAIUBAAATAAAAAAAAAAAA&#10;AAAAAAAAAABbQ29udGVudF9UeXBlc10ueG1sUEsBAi0AFAAGAAgAAAAhAFr0LFu/AAAAFQEAAAsA&#10;AAAAAAAAAAAAAAAAHwEAAF9yZWxzLy5yZWxzUEsBAi0AFAAGAAgAAAAhALiJ6vjEAAAA2wAAAA8A&#10;AAAAAAAAAAAAAAAABwIAAGRycy9kb3ducmV2LnhtbFBLBQYAAAAAAwADALcAAAD4AgAAAAA=&#10;" fillcolor="#ffc000 [3207]" stroked="f" strokeweight="1pt">
                  <v:fill opacity="46517f"/>
                </v:rect>
                <v:rect id="Rectangle 32" o:spid="_x0000_s1049" style="position:absolute;left:16002;top:4876;width:11430;height:1143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XwDxQAAANsAAAAPAAAAZHJzL2Rvd25yZXYueG1sRI9Pa8JA&#10;FMTvBb/D8oTe6kYLNaRuRBMK0h7ExEtvj+zLH8y+Ddmtpv303ULB4zAzv2E228n04kqj6ywrWC4i&#10;EMSV1R03Cs7l21MMwnlkjb1lUvBNDrbp7GGDibY3PtG18I0IEHYJKmi9HxIpXdWSQbewA3Hwajsa&#10;9EGOjdQj3gLc9HIVRS/SYMdhocWBspaqS/FlFNif+PiJ771r8kx/5OVhX6zrk1KP82n3CsLT5O/h&#10;//ZBK3hewd+X8ANk+gsAAP//AwBQSwECLQAUAAYACAAAACEA2+H2y+4AAACFAQAAEwAAAAAAAAAA&#10;AAAAAAAAAAAAW0NvbnRlbnRfVHlwZXNdLnhtbFBLAQItABQABgAIAAAAIQBa9CxbvwAAABUBAAAL&#10;AAAAAAAAAAAAAAAAAB8BAABfcmVscy8ucmVsc1BLAQItABQABgAIAAAAIQDjUXwDxQAAANsAAAAP&#10;AAAAAAAAAAAAAAAAAAcCAABkcnMvZG93bnJldi54bWxQSwUGAAAAAAMAAwC3AAAA+QIAAAAA&#10;" filled="f" strokecolor="#ffc000" strokeweight="1pt"/>
                <v:rect id="Rectangle 33" o:spid="_x0000_s1050" style="position:absolute;left:4572;top:32004;width:6096;height:60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mYwwAAANsAAAAPAAAAZHJzL2Rvd25yZXYueG1sRI/NqsIw&#10;FIT3gu8QjuBOUxW8Uo3iD4Lo4mK9G3eH5tgWm5PSRK0+vRGEuxxm5htmtmhMKe5Uu8KygkE/AkGc&#10;Wl1wpuDvtO1NQDiPrLG0TAqe5GAxb7dmGGv74CPdE5+JAGEXo4Lc+yqW0qU5GXR9WxEH72Jrgz7I&#10;OpO6xkeAm1IOo2gsDRYcFnKsaJ1Tek1uRoF9TX7PuC9dtlnrw+a0WyU/l6NS3U6znILw1Pj/8Le9&#10;0wpGI/h8CT9Azt8AAAD//wMAUEsBAi0AFAAGAAgAAAAhANvh9svuAAAAhQEAABMAAAAAAAAAAAAA&#10;AAAAAAAAAFtDb250ZW50X1R5cGVzXS54bWxQSwECLQAUAAYACAAAACEAWvQsW78AAAAVAQAACwAA&#10;AAAAAAAAAAAAAAAfAQAAX3JlbHMvLnJlbHNQSwECLQAUAAYACAAAACEAjB3ZmMMAAADbAAAADwAA&#10;AAAAAAAAAAAAAAAHAgAAZHJzL2Rvd25yZXYueG1sUEsFBgAAAAADAAMAtwAAAPcCAAAAAA==&#10;" filled="f" strokecolor="#ffc000" strokeweight="1pt"/>
                <v:rect id="Rectangle 34" o:spid="_x0000_s1051" style="position:absolute;left:6096;top:13716;width:23945;height:2400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JrgxgAAANsAAAAPAAAAZHJzL2Rvd25yZXYueG1sRI9BawIx&#10;FITvhf6H8ARvNauWIlujWGlBPFRcBevtuXlutt28bDdRt/31Rij0OMzMN8x42tpKnKnxpWMF/V4C&#10;gjh3uuRCwXbz9jAC4QOyxsoxKfghD9PJ/d0YU+0uvKZzFgoRIexTVGBCqFMpfW7Iou+5mjh6R9dY&#10;DFE2hdQNXiLcVnKQJE/SYslxwWBNc0P5V3ayCnbDw/Jlv3Wfq3Vmvl/r1Xv+8UtKdTvt7BlEoDb8&#10;h//aC61g+Ai3L/EHyMkVAAD//wMAUEsBAi0AFAAGAAgAAAAhANvh9svuAAAAhQEAABMAAAAAAAAA&#10;AAAAAAAAAAAAAFtDb250ZW50X1R5cGVzXS54bWxQSwECLQAUAAYACAAAACEAWvQsW78AAAAVAQAA&#10;CwAAAAAAAAAAAAAAAAAfAQAAX3JlbHMvLnJlbHNQSwECLQAUAAYACAAAACEAqDCa4MYAAADbAAAA&#10;DwAAAAAAAAAAAAAAAAAHAgAAZHJzL2Rvd25yZXYueG1sUEsFBgAAAAADAAMAtwAAAPoCAAAAAA==&#10;" filled="f" strokecolor="white [3212]" strokeweight="1pt"/>
                <v:rect id="Rectangle 35" o:spid="_x0000_s1052" style="position:absolute;left:18288;top:21793;width:12547;height:1257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4pDwwAAANsAAAAPAAAAZHJzL2Rvd25yZXYueG1sRI9Pi8Iw&#10;FMTvgt8hPGFvmtZVkdpURBBkwcPqyl4fzbN/bF5KE7V++42w4HGYmd8w6bo3jbhT5yrLCuJJBII4&#10;t7riQsHPaTdegnAeWWNjmRQ8ycE6Gw5STLR98Dfdj74QAcIuQQWl920ipctLMugmtiUO3sV2Bn2Q&#10;XSF1h48AN42cRtFCGqw4LJTY0rak/Hq8GQX1Iqp3X+fZ5XCON4dfHdtnXO+V+hj1mxUIT71/h//b&#10;e63gcw6vL+EHyOwPAAD//wMAUEsBAi0AFAAGAAgAAAAhANvh9svuAAAAhQEAABMAAAAAAAAAAAAA&#10;AAAAAAAAAFtDb250ZW50X1R5cGVzXS54bWxQSwECLQAUAAYACAAAACEAWvQsW78AAAAVAQAACwAA&#10;AAAAAAAAAAAAAAAfAQAAX3JlbHMvLnJlbHNQSwECLQAUAAYACAAAACEATsOKQ8MAAADbAAAADwAA&#10;AAAAAAAAAAAAAAAHAgAAZHJzL2Rvd25yZXYueG1sUEsFBgAAAAADAAMAtwAAAPcCAAAAAA==&#10;" fillcolor="#ed7d31 [3205]" stroked="f" strokeweight="1pt"/>
                <v:rect id="Rectangle 36" o:spid="_x0000_s1053" alt="Child Coloring" style="position:absolute;left:7619;top:35506;width:19400;height:1942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nklwwAAANsAAAAPAAAAZHJzL2Rvd25yZXYueG1sRI/NasMw&#10;EITvhbyD2EBvjZyYmsaJbEJDoJce6vSQ48Za/xBpZSw1dt++KhR6HGbmG2ZfztaIO42+d6xgvUpA&#10;ENdO99wq+Dyfnl5A+ICs0TgmBd/koSwWD3vMtZv4g+5VaEWEsM9RQRfCkEvp644s+pUbiKPXuNFi&#10;iHJspR5xinBr5CZJMmmx57jQ4UCvHdW36ssquNBNH9N387w52/TaGN1MvJVKPS7nww5EoDn8h//a&#10;b1pBmsHvl/gDZPEDAAD//wMAUEsBAi0AFAAGAAgAAAAhANvh9svuAAAAhQEAABMAAAAAAAAAAAAA&#10;AAAAAAAAAFtDb250ZW50X1R5cGVzXS54bWxQSwECLQAUAAYACAAAACEAWvQsW78AAAAVAQAACwAA&#10;AAAAAAAAAAAAAAAfAQAAX3JlbHMvLnJlbHNQSwECLQAUAAYACAAAACEAZj55JcMAAADbAAAADwAA&#10;AAAAAAAAAAAAAAAHAgAAZHJzL2Rvd25yZXYueG1sUEsFBgAAAAADAAMAtwAAAPcCAAAAAA==&#10;" stroked="f" strokeweight="1pt">
                  <v:fill r:id="rId5" o:title="Child Coloring" recolor="t" type="frame"/>
                </v:rect>
              </v:group>
              <v:rect id="Rectangle 17" o:spid="_x0000_s1054" style="position:absolute;left:64766;top:53700;width:31088;height:19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gEgxAAAANsAAAAPAAAAZHJzL2Rvd25yZXYueG1sRE9Na8JA&#10;EL0X+h+WKXirm3rQGl2lFApKkVINRW9jdsxGs7MhuzWpv94VhN7m8T5nOu9sJc7U+NKxgpd+AoI4&#10;d7rkQkG2+Xh+BeEDssbKMSn4Iw/z2ePDFFPtWv6m8zoUIoawT1GBCaFOpfS5IYu+72riyB1cYzFE&#10;2BRSN9jGcFvJQZIMpcWSY4PBmt4N5af1r1Xgjpdx9tmuTvuNGec/u0GxXX61SvWeurcJiEBd+Bff&#10;3Qsd54/g9ks8QM6uAAAA//8DAFBLAQItABQABgAIAAAAIQDb4fbL7gAAAIUBAAATAAAAAAAAAAAA&#10;AAAAAAAAAABbQ29udGVudF9UeXBlc10ueG1sUEsBAi0AFAAGAAgAAAAhAFr0LFu/AAAAFQEAAAsA&#10;AAAAAAAAAAAAAAAAHwEAAF9yZWxzLy5yZWxzUEsBAi0AFAAGAAgAAAAhAOwGASDEAAAA2wAAAA8A&#10;AAAAAAAAAAAAAAAABwIAAGRycy9kb3ducmV2LnhtbFBLBQYAAAAAAwADALcAAAD4AgAAAAA=&#10;" fillcolor="#44546a [3215]" stroked="f" strokeweight="1pt">
                <v:textbox>
                  <w:txbxContent>
                    <w:p w14:paraId="7F17644D" w14:textId="77777777" w:rsidR="005F0F31" w:rsidRPr="00D57231" w:rsidRDefault="005F0F31" w:rsidP="004642F0"/>
                  </w:txbxContent>
                </v:textbox>
              </v:rect>
              <v:group id="Group 1" o:spid="_x0000_s1055" style="position:absolute;top:71821;width:31087;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KFEwQAAANsAAAAPAAAAZHJzL2Rvd25yZXYueG1sRE9LawIx&#10;EL4L/ocwgjfNamtpt5sVEYp7KviAXofNuNm6mSxJ1O2/bwoFb/PxPadYD7YTN/KhdaxgMc9AENdO&#10;t9woOB0/Zq8gQkTW2DkmBT8UYF2ORwXm2t15T7dDbEQK4ZCjAhNjn0sZakMWw9z1xIk7O28xJugb&#10;qT3eU7jt5DLLXqTFllODwZ62hurL4WoV6OfwdKKq2vjl5/dx1a52pjl/KTWdDJt3EJGG+BD/uyud&#10;5r/B3y/pAFn+AgAA//8DAFBLAQItABQABgAIAAAAIQDb4fbL7gAAAIUBAAATAAAAAAAAAAAAAAAA&#10;AAAAAABbQ29udGVudF9UeXBlc10ueG1sUEsBAi0AFAAGAAgAAAAhAFr0LFu/AAAAFQEAAAsAAAAA&#10;AAAAAAAAAAAAHwEAAF9yZWxzLy5yZWxzUEsBAi0AFAAGAAgAAAAhAGc0oUTBAAAA2wAAAA8AAAAA&#10;AAAAAAAAAAAABwIAAGRycy9kb3ducmV2LnhtbFBLBQYAAAAAAwADALcAAAD1AgAAAAA=&#10;">
                <v:rect id="Rectangle 23" o:spid="_x0000_s1056"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5cwwAAANsAAAAPAAAAZHJzL2Rvd25yZXYueG1sRI/RasJA&#10;FETfC/2H5Rb61myaYohpVqlSoYgvRj/gmr1N0mbvhuw2pn/vCoKPw8ycYYrlZDox0uBaywpeoxgE&#10;cWV1y7WC42HzkoFwHlljZ5kU/JOD5eLxocBc2zPvaSx9LQKEXY4KGu/7XEpXNWTQRbYnDt63HQz6&#10;IIda6gHPAW46mcRxKg22HBYa7GndUPVb/hkFn8bOdj/z0WyS9mRlmrFfbVmp56fp4x2Ep8nfw7f2&#10;l1aQvMH1S/gBcnEBAAD//wMAUEsBAi0AFAAGAAgAAAAhANvh9svuAAAAhQEAABMAAAAAAAAAAAAA&#10;AAAAAAAAAFtDb250ZW50X1R5cGVzXS54bWxQSwECLQAUAAYACAAAACEAWvQsW78AAAAVAQAACwAA&#10;AAAAAAAAAAAAAAAfAQAAX3JlbHMvLnJlbHNQSwECLQAUAAYACAAAACEAxCpOXMMAAADbAAAADwAA&#10;AAAAAAAAAAAAAAAHAgAAZHJzL2Rvd25yZXYueG1sUEsFBgAAAAADAAMAtwAAAPcCAAAAAA==&#10;" fillcolor="#ed7d31 [3205]" stroked="f" strokeweight="1pt"/>
                <v:rect id="Rectangle 24" o:spid="_x0000_s1057"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X1xgAAANsAAAAPAAAAZHJzL2Rvd25yZXYueG1sRI9Ba8JA&#10;FITvhf6H5RV6Ed1ERdrUNTQFQS/VJkLp7ZF9JqHZtyG7avz3bkHocZiZb5hlOphWnKl3jWUF8SQC&#10;QVxa3XCl4FCsxy8gnEfW2FomBVdykK4eH5aYaHvhLzrnvhIBwi5BBbX3XSKlK2sy6Ca2Iw7e0fYG&#10;fZB9JXWPlwA3rZxG0UIabDgs1NjRR03lb34yCk7b+Hqc76rZtsiyn+x1P+r896dSz0/D+xsIT4P/&#10;D9/bG61gOoe/L+EHyNUNAAD//wMAUEsBAi0AFAAGAAgAAAAhANvh9svuAAAAhQEAABMAAAAAAAAA&#10;AAAAAAAAAAAAAFtDb250ZW50X1R5cGVzXS54bWxQSwECLQAUAAYACAAAACEAWvQsW78AAAAVAQAA&#10;CwAAAAAAAAAAAAAAAAAfAQAAX3JlbHMvLnJlbHNQSwECLQAUAAYACAAAACEAmAiV9cYAAADbAAAA&#10;DwAAAAAAAAAAAAAAAAAHAgAAZHJzL2Rvd25yZXYueG1sUEsFBgAAAAADAAMAtwAAAPoCAAAAAA==&#10;" fillcolor="#ffc000 [3207]" stroked="f" strokeweight="1pt"/>
                <v:rect id="Rectangle 25" o:spid="_x0000_s1058"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PBxxgAAANsAAAAPAAAAZHJzL2Rvd25yZXYueG1sRI9Ba8JA&#10;FITvhf6H5RV6q5sGKjW6SikUFBGpStHbM/uaTc2+DdnVRH+9Kwg9DjPzDTOadLYSJ2p86VjBay8B&#10;QZw7XXKhYLP+enkH4QOyxsoxKTiTh8n48WGEmXYtf9NpFQoRIewzVGBCqDMpfW7Iou+5mjh6v66x&#10;GKJsCqkbbCPcVjJNkr60WHJcMFjTp6H8sDpaBe7vMtjM28VhvzaD/GeXFtvZslXq+an7GIII1IX/&#10;8L091QrSN7h9iT9Ajq8AAAD//wMAUEsBAi0AFAAGAAgAAAAhANvh9svuAAAAhQEAABMAAAAAAAAA&#10;AAAAAAAAAAAAAFtDb250ZW50X1R5cGVzXS54bWxQSwECLQAUAAYACAAAACEAWvQsW78AAAAVAQAA&#10;CwAAAAAAAAAAAAAAAAAfAQAAX3JlbHMvLnJlbHNQSwECLQAUAAYACAAAACEAvfTwccYAAADbAAAA&#10;DwAAAAAAAAAAAAAAAAAHAgAAZHJzL2Rvd25yZXYueG1sUEsFBgAAAAADAAMAtwAAAPoCAAAAAA==&#10;" fillcolor="#44546a [3215]" stroked="f" strokeweight="1pt"/>
              </v:group>
              <v:group id="Group 1" o:spid="_x0000_s1059" style="position:absolute;left:32419;top:29343;width:31088;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0kwwAAANsAAAAPAAAAZHJzL2Rvd25yZXYueG1sRI9PawIx&#10;FMTvBb9DeEJvNetf6moUEUr3JLgKvT42z822m5clSXX77RtB8DjMzG+Y9ba3rbiSD41jBeNRBoK4&#10;crrhWsH59PH2DiJEZI2tY1LwRwG2m8HLGnPtbnykaxlrkSAcclRgYuxyKUNlyGIYuY44eRfnLcYk&#10;fS21x1uC21ZOsmwhLTacFgx2tDdU/ZS/VoGehemZimLnJ4fv07yZf5r68qXU67DfrUBE6uMz/GgX&#10;WsF0Cfcv6QfIzT8AAAD//wMAUEsBAi0AFAAGAAgAAAAhANvh9svuAAAAhQEAABMAAAAAAAAAAAAA&#10;AAAAAAAAAFtDb250ZW50X1R5cGVzXS54bWxQSwECLQAUAAYACAAAACEAWvQsW78AAAAVAQAACwAA&#10;AAAAAAAAAAAAAAAfAQAAX3JlbHMvLnJlbHNQSwECLQAUAAYACAAAACEALIH9JMMAAADbAAAADwAA&#10;AAAAAAAAAAAAAAAHAgAAZHJzL2Rvd25yZXYueG1sUEsFBgAAAAADAAMAtwAAAPcCAAAAAA==&#10;">
                <v:rect id="Rectangle 40" o:spid="_x0000_s1060"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WLvwAAANsAAAAPAAAAZHJzL2Rvd25yZXYueG1sRE/LisIw&#10;FN0L8w/hDrjTdESlU5vKKAoibnx8wJ3m2namuSlNrPXvzUJweTjvdNmbWnTUusqygq9xBII4t7ri&#10;QsHlvB3FIJxH1lhbJgUPcrDMPgYpJtre+UjdyRcihLBLUEHpfZNI6fKSDLqxbYgDd7WtQR9gW0jd&#10;4j2Em1pOomguDVYcGkpsaF1S/n+6GQUbY2eHv+/ObCfVr5XzmP1qz0oNP/ufBQhPvX+LX+6dVjAN&#10;68OX8ANk9gQAAP//AwBQSwECLQAUAAYACAAAACEA2+H2y+4AAACFAQAAEwAAAAAAAAAAAAAAAAAA&#10;AAAAW0NvbnRlbnRfVHlwZXNdLnhtbFBLAQItABQABgAIAAAAIQBa9CxbvwAAABUBAAALAAAAAAAA&#10;AAAAAAAAAB8BAABfcmVscy8ucmVsc1BLAQItABQABgAIAAAAIQDpJzWLvwAAANsAAAAPAAAAAAAA&#10;AAAAAAAAAAcCAABkcnMvZG93bnJldi54bWxQSwUGAAAAAAMAAwC3AAAA8wIAAAAA&#10;" fillcolor="#ed7d31 [3205]" stroked="f" strokeweight="1pt"/>
                <v:rect id="Rectangle 41" o:spid="_x0000_s1061"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NPNxQAAANsAAAAPAAAAZHJzL2Rvd25yZXYueG1sRI9Pi8Iw&#10;FMTvgt8hvAUvi6ZVWbRrFCsIetk/Koi3R/Nsi81LaaLWb28WFjwOM/MbZrZoTSVu1LjSsoJ4EIEg&#10;zqwuOVdw2K/7ExDOI2usLJOCBzlYzLudGSba3vmXbjufiwBhl6CCwvs6kdJlBRl0A1sTB+9sG4M+&#10;yCaXusF7gJtKDqPoQxosOSwUWNOqoOyyuxoF1238OI+/89F2n6andPrzXvvjl1K9t3b5CcJT61/h&#10;//ZGKxjH8Pcl/AA5fwIAAP//AwBQSwECLQAUAAYACAAAACEA2+H2y+4AAACFAQAAEwAAAAAAAAAA&#10;AAAAAAAAAAAAW0NvbnRlbnRfVHlwZXNdLnhtbFBLAQItABQABgAIAAAAIQBa9CxbvwAAABUBAAAL&#10;AAAAAAAAAAAAAAAAAB8BAABfcmVscy8ucmVsc1BLAQItABQABgAIAAAAIQBVoNPNxQAAANsAAAAP&#10;AAAAAAAAAAAAAAAAAAcCAABkcnMvZG93bnJldi54bWxQSwUGAAAAAAMAAwC3AAAA+QIAAAAA&#10;" fillcolor="#ffc000 [3207]" stroked="f" strokeweight="1pt"/>
                <v:rect id="Rectangle 42" o:spid="_x0000_s1062"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o2lxgAAANsAAAAPAAAAZHJzL2Rvd25yZXYueG1sRI9Ba8JA&#10;FITvhf6H5RV6q5uGIjW6SikUFBGpStHbM/uaTc2+DdnVRH+9Kwg9DjPzDTOadLYSJ2p86VjBay8B&#10;QZw7XXKhYLP+enkH4QOyxsoxKTiTh8n48WGEmXYtf9NpFQoRIewzVGBCqDMpfW7Iou+5mjh6v66x&#10;GKJsCqkbbCPcVjJNkr60WHJcMFjTp6H8sDpaBe7vMtjM28VhvzaD/GeXFtvZslXq+an7GIII1IX/&#10;8L091QreUrh9iT9Ajq8AAAD//wMAUEsBAi0AFAAGAAgAAAAhANvh9svuAAAAhQEAABMAAAAAAAAA&#10;AAAAAAAAAAAAAFtDb250ZW50X1R5cGVzXS54bWxQSwECLQAUAAYACAAAACEAWvQsW78AAAAVAQAA&#10;CwAAAAAAAAAAAAAAAAAfAQAAX3JlbHMvLnJlbHNQSwECLQAUAAYACAAAACEA78KNpcYAAADbAAAA&#10;DwAAAAAAAAAAAAAAAAAHAgAAZHJzL2Rvd25yZXYueG1sUEsFBgAAAAADAAMAtwAAAPoCAAAAAA==&#10;" fillcolor="#44546a [3215]" stroked="f" strokeweight="1pt"/>
              </v:group>
              <v:rect id="Rectangle 37" o:spid="_x0000_s1063" alt="Child with painted hands " style="position:absolute;left:32424;top:31804;width:31090;height:41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ODwwAAANsAAAAPAAAAZHJzL2Rvd25yZXYueG1sRI/RasJA&#10;FETfhf7Dcgt9kbqpgg3RTSiipT4a+wG32Ws2mr0bsquJf98VCn0cZuYMsy5G24ob9b5xrOBtloAg&#10;rpxuuFbwfdy9piB8QNbYOiYFd/JQ5E+TNWbaDXygWxlqESHsM1RgQugyKX1lyKKfuY44eifXWwxR&#10;9rXUPQ4Rbls5T5KltNhwXDDY0cZQdSmvVsF+mvB5m6ZDOH6WS+P2m4P9uSv18jx+rEAEGsN/+K/9&#10;pRUs3uHxJf4Amf8CAAD//wMAUEsBAi0AFAAGAAgAAAAhANvh9svuAAAAhQEAABMAAAAAAAAAAAAA&#10;AAAAAAAAAFtDb250ZW50X1R5cGVzXS54bWxQSwECLQAUAAYACAAAACEAWvQsW78AAAAVAQAACwAA&#10;AAAAAAAAAAAAAAAfAQAAX3JlbHMvLnJlbHNQSwECLQAUAAYACAAAACEAb2vzg8MAAADbAAAADwAA&#10;AAAAAAAAAAAAAAAHAgAAZHJzL2Rvd25yZXYueG1sUEsFBgAAAAADAAMAtwAAAPcCAAAAAA==&#10;" stroked="f" strokeweight="1pt">
                <v:fill r:id="rId6" o:title="Child with painted hands " recolor="t" type="frame"/>
                <o:lock v:ext="edit" aspectratio="t"/>
                <v:textbox>
                  <w:txbxContent>
                    <w:p w14:paraId="3ECB5734" w14:textId="77777777" w:rsidR="004642F0" w:rsidRDefault="004642F0" w:rsidP="004642F0">
                      <w:pPr>
                        <w:jc w:val="center"/>
                      </w:pPr>
                    </w:p>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5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C7442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AE53E2F"/>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46E2CFD"/>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1B1704"/>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E1D6E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FDE3617"/>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E4C"/>
    <w:rsid w:val="00023293"/>
    <w:rsid w:val="00035B67"/>
    <w:rsid w:val="00061977"/>
    <w:rsid w:val="0008782A"/>
    <w:rsid w:val="000A065A"/>
    <w:rsid w:val="00106FC5"/>
    <w:rsid w:val="00120DEC"/>
    <w:rsid w:val="001D6CC4"/>
    <w:rsid w:val="00206405"/>
    <w:rsid w:val="00253267"/>
    <w:rsid w:val="002823CD"/>
    <w:rsid w:val="00291685"/>
    <w:rsid w:val="002B0A3D"/>
    <w:rsid w:val="002E4E4C"/>
    <w:rsid w:val="003007A7"/>
    <w:rsid w:val="003257E1"/>
    <w:rsid w:val="00325DEC"/>
    <w:rsid w:val="00346FFA"/>
    <w:rsid w:val="003A3069"/>
    <w:rsid w:val="003C20B5"/>
    <w:rsid w:val="003E545F"/>
    <w:rsid w:val="004045E5"/>
    <w:rsid w:val="00421496"/>
    <w:rsid w:val="00422C27"/>
    <w:rsid w:val="0044367C"/>
    <w:rsid w:val="004642F0"/>
    <w:rsid w:val="00500564"/>
    <w:rsid w:val="0051102B"/>
    <w:rsid w:val="005838BC"/>
    <w:rsid w:val="005E61E0"/>
    <w:rsid w:val="005F0F31"/>
    <w:rsid w:val="006024ED"/>
    <w:rsid w:val="0061793F"/>
    <w:rsid w:val="0062123A"/>
    <w:rsid w:val="006605F8"/>
    <w:rsid w:val="006676A1"/>
    <w:rsid w:val="006833BD"/>
    <w:rsid w:val="006E2D42"/>
    <w:rsid w:val="007C7319"/>
    <w:rsid w:val="007D43B3"/>
    <w:rsid w:val="007F20B4"/>
    <w:rsid w:val="007F525E"/>
    <w:rsid w:val="0082695D"/>
    <w:rsid w:val="0083044C"/>
    <w:rsid w:val="0085182D"/>
    <w:rsid w:val="008709F5"/>
    <w:rsid w:val="00877A91"/>
    <w:rsid w:val="00884E86"/>
    <w:rsid w:val="008927FF"/>
    <w:rsid w:val="008E3921"/>
    <w:rsid w:val="0094702A"/>
    <w:rsid w:val="00967DAB"/>
    <w:rsid w:val="00991A53"/>
    <w:rsid w:val="00996F4E"/>
    <w:rsid w:val="00A31F33"/>
    <w:rsid w:val="00A70A62"/>
    <w:rsid w:val="00A71DA8"/>
    <w:rsid w:val="00AB1210"/>
    <w:rsid w:val="00AB770D"/>
    <w:rsid w:val="00AF2088"/>
    <w:rsid w:val="00AF5FB0"/>
    <w:rsid w:val="00B0080A"/>
    <w:rsid w:val="00B0538C"/>
    <w:rsid w:val="00B37AB8"/>
    <w:rsid w:val="00B418DE"/>
    <w:rsid w:val="00B47FE7"/>
    <w:rsid w:val="00B67824"/>
    <w:rsid w:val="00BE15BA"/>
    <w:rsid w:val="00C83332"/>
    <w:rsid w:val="00C95E04"/>
    <w:rsid w:val="00CC0A8F"/>
    <w:rsid w:val="00CC24B6"/>
    <w:rsid w:val="00CD3A64"/>
    <w:rsid w:val="00CE08CD"/>
    <w:rsid w:val="00D0664A"/>
    <w:rsid w:val="00D210FA"/>
    <w:rsid w:val="00D30F1D"/>
    <w:rsid w:val="00D57231"/>
    <w:rsid w:val="00D87B48"/>
    <w:rsid w:val="00D91203"/>
    <w:rsid w:val="00D94FD1"/>
    <w:rsid w:val="00E55D74"/>
    <w:rsid w:val="00E81234"/>
    <w:rsid w:val="00EA120D"/>
    <w:rsid w:val="00EA49C3"/>
    <w:rsid w:val="00EB5E14"/>
    <w:rsid w:val="00F50168"/>
    <w:rsid w:val="00F50D34"/>
    <w:rsid w:val="00F61360"/>
    <w:rsid w:val="00FC538A"/>
    <w:rsid w:val="00FE2B9F"/>
    <w:rsid w:val="00FF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099FFC"/>
  <w14:defaultImageDpi w14:val="32767"/>
  <w15:chartTrackingRefBased/>
  <w15:docId w15:val="{D834BBA2-4659-490F-95AF-DBC46499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qFormat="1"/>
    <w:lsdException w:name="heading 4" w:semiHidden="1" w:uiPriority="0"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lsdException w:name="Subtle Reference" w:uiPriority="31"/>
    <w:lsdException w:name="Intense Reference" w:uiPriority="32"/>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70A62"/>
    <w:pPr>
      <w:spacing w:after="200"/>
    </w:pPr>
    <w:rPr>
      <w:rFonts w:eastAsia="Times New Roman" w:cs="Times New Roman"/>
      <w:sz w:val="22"/>
    </w:rPr>
  </w:style>
  <w:style w:type="paragraph" w:styleId="Heading1">
    <w:name w:val="heading 1"/>
    <w:basedOn w:val="Heading4"/>
    <w:next w:val="Normal"/>
    <w:link w:val="Heading1Char"/>
    <w:uiPriority w:val="9"/>
    <w:qFormat/>
    <w:rsid w:val="00B418DE"/>
    <w:pPr>
      <w:outlineLvl w:val="0"/>
    </w:pPr>
    <w:rPr>
      <w:color w:val="44546A" w:themeColor="text2"/>
    </w:rPr>
  </w:style>
  <w:style w:type="paragraph" w:styleId="Heading2">
    <w:name w:val="heading 2"/>
    <w:basedOn w:val="Heading4"/>
    <w:next w:val="Normal"/>
    <w:link w:val="Heading2Char"/>
    <w:uiPriority w:val="9"/>
    <w:qFormat/>
    <w:rsid w:val="00B418DE"/>
    <w:pPr>
      <w:outlineLvl w:val="1"/>
    </w:pPr>
    <w:rPr>
      <w:color w:val="FFFFFF" w:themeColor="background1"/>
    </w:rPr>
  </w:style>
  <w:style w:type="paragraph" w:styleId="Heading4">
    <w:name w:val="heading 4"/>
    <w:next w:val="Normal"/>
    <w:link w:val="Heading4Char"/>
    <w:semiHidden/>
    <w:qFormat/>
    <w:rsid w:val="0085182D"/>
    <w:pPr>
      <w:spacing w:after="240"/>
      <w:outlineLvl w:val="3"/>
    </w:pPr>
    <w:rPr>
      <w:rFonts w:eastAsia="Times New Roman" w:cs="Arial"/>
      <w:b/>
      <w:noProof/>
      <w:color w:val="ED7D31"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A70A62"/>
    <w:rPr>
      <w:rFonts w:eastAsia="Times New Roman" w:cs="Arial"/>
      <w:b/>
      <w:noProof/>
      <w:color w:val="ED7D31" w:themeColor="accent2"/>
      <w:spacing w:val="10"/>
      <w:sz w:val="28"/>
      <w:szCs w:val="32"/>
    </w:rPr>
  </w:style>
  <w:style w:type="paragraph" w:styleId="Title">
    <w:name w:val="Title"/>
    <w:basedOn w:val="Normal"/>
    <w:next w:val="Normal"/>
    <w:link w:val="TitleChar"/>
    <w:uiPriority w:val="10"/>
    <w:qFormat/>
    <w:rsid w:val="00253267"/>
    <w:pPr>
      <w:contextualSpacing/>
    </w:pPr>
    <w:rPr>
      <w:rFonts w:asciiTheme="majorHAnsi" w:eastAsiaTheme="majorEastAsia" w:hAnsiTheme="majorHAnsi" w:cstheme="majorBidi"/>
      <w:b/>
      <w:color w:val="FFFFFF" w:themeColor="background1"/>
      <w:spacing w:val="-10"/>
      <w:kern w:val="28"/>
      <w:sz w:val="48"/>
      <w:szCs w:val="56"/>
    </w:rPr>
  </w:style>
  <w:style w:type="character" w:customStyle="1" w:styleId="TitleChar">
    <w:name w:val="Title Char"/>
    <w:basedOn w:val="DefaultParagraphFont"/>
    <w:link w:val="Title"/>
    <w:uiPriority w:val="10"/>
    <w:rsid w:val="00253267"/>
    <w:rPr>
      <w:rFonts w:asciiTheme="majorHAnsi" w:eastAsiaTheme="majorEastAsia" w:hAnsiTheme="majorHAnsi" w:cstheme="majorBidi"/>
      <w:b/>
      <w:color w:val="FFFFFF" w:themeColor="background1"/>
      <w:spacing w:val="-10"/>
      <w:kern w:val="28"/>
      <w:sz w:val="48"/>
      <w:szCs w:val="56"/>
    </w:rPr>
  </w:style>
  <w:style w:type="paragraph" w:styleId="ListParagraph">
    <w:name w:val="List Paragraph"/>
    <w:basedOn w:val="Normal"/>
    <w:uiPriority w:val="34"/>
    <w:semiHidden/>
    <w:rsid w:val="00877A91"/>
    <w:pPr>
      <w:ind w:left="720"/>
      <w:contextualSpacing/>
    </w:pPr>
  </w:style>
  <w:style w:type="character" w:styleId="Strong">
    <w:name w:val="Strong"/>
    <w:basedOn w:val="DefaultParagraphFont"/>
    <w:uiPriority w:val="22"/>
    <w:semiHidden/>
    <w:rsid w:val="00967DAB"/>
    <w:rPr>
      <w:b/>
      <w:bCs/>
    </w:rPr>
  </w:style>
  <w:style w:type="character" w:customStyle="1" w:styleId="Heading1Char">
    <w:name w:val="Heading 1 Char"/>
    <w:basedOn w:val="DefaultParagraphFont"/>
    <w:link w:val="Heading1"/>
    <w:uiPriority w:val="9"/>
    <w:rsid w:val="00B418DE"/>
    <w:rPr>
      <w:rFonts w:eastAsia="Times New Roman" w:cs="Arial"/>
      <w:b/>
      <w:noProof/>
      <w:color w:val="44546A" w:themeColor="text2"/>
      <w:spacing w:val="10"/>
      <w:sz w:val="28"/>
      <w:szCs w:val="32"/>
    </w:rPr>
  </w:style>
  <w:style w:type="character" w:styleId="Hashtag">
    <w:name w:val="Hashtag"/>
    <w:basedOn w:val="DefaultParagraphFont"/>
    <w:uiPriority w:val="99"/>
    <w:semiHidden/>
    <w:rsid w:val="00967DAB"/>
    <w:rPr>
      <w:color w:val="2B579A"/>
      <w:shd w:val="clear" w:color="auto" w:fill="E6E6E6"/>
    </w:rPr>
  </w:style>
  <w:style w:type="character" w:styleId="IntenseEmphasis">
    <w:name w:val="Intense Emphasis"/>
    <w:basedOn w:val="DefaultParagraphFont"/>
    <w:uiPriority w:val="21"/>
    <w:semiHidden/>
    <w:rsid w:val="00967DAB"/>
    <w:rPr>
      <w:i/>
      <w:iCs/>
      <w:color w:val="4472C4" w:themeColor="accent1"/>
    </w:rPr>
  </w:style>
  <w:style w:type="paragraph" w:styleId="IntenseQuote">
    <w:name w:val="Intense Quote"/>
    <w:basedOn w:val="Normal"/>
    <w:next w:val="Normal"/>
    <w:link w:val="IntenseQuoteChar"/>
    <w:uiPriority w:val="30"/>
    <w:semiHidden/>
    <w:rsid w:val="00967DA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967DAB"/>
    <w:rPr>
      <w:rFonts w:eastAsia="Times New Roman" w:cs="Times New Roman"/>
      <w:i/>
      <w:iCs/>
      <w:color w:val="4472C4" w:themeColor="accent1"/>
      <w:sz w:val="21"/>
    </w:rPr>
  </w:style>
  <w:style w:type="character" w:styleId="IntenseReference">
    <w:name w:val="Intense Reference"/>
    <w:basedOn w:val="DefaultParagraphFont"/>
    <w:uiPriority w:val="32"/>
    <w:semiHidden/>
    <w:rsid w:val="00967DAB"/>
    <w:rPr>
      <w:b/>
      <w:bCs/>
      <w:smallCaps/>
      <w:color w:val="4472C4" w:themeColor="accent1"/>
      <w:spacing w:val="5"/>
    </w:rPr>
  </w:style>
  <w:style w:type="character" w:styleId="SubtleReference">
    <w:name w:val="Subtle Reference"/>
    <w:basedOn w:val="DefaultParagraphFont"/>
    <w:uiPriority w:val="31"/>
    <w:semiHidden/>
    <w:rsid w:val="00967DAB"/>
    <w:rPr>
      <w:smallCaps/>
      <w:color w:val="5A5A5A" w:themeColor="text1" w:themeTint="A5"/>
    </w:rPr>
  </w:style>
  <w:style w:type="character" w:styleId="UnresolvedMention">
    <w:name w:val="Unresolved Mention"/>
    <w:basedOn w:val="DefaultParagraphFont"/>
    <w:uiPriority w:val="99"/>
    <w:semiHidden/>
    <w:rsid w:val="00967DAB"/>
    <w:rPr>
      <w:color w:val="808080"/>
      <w:shd w:val="clear" w:color="auto" w:fill="E6E6E6"/>
    </w:rPr>
  </w:style>
  <w:style w:type="character" w:customStyle="1" w:styleId="Heading2Char">
    <w:name w:val="Heading 2 Char"/>
    <w:basedOn w:val="DefaultParagraphFont"/>
    <w:link w:val="Heading2"/>
    <w:uiPriority w:val="9"/>
    <w:rsid w:val="00B418DE"/>
    <w:rPr>
      <w:rFonts w:eastAsia="Times New Roman" w:cs="Arial"/>
      <w:b/>
      <w:noProof/>
      <w:color w:val="FFFFFF" w:themeColor="background1"/>
      <w:spacing w:val="10"/>
      <w:sz w:val="28"/>
      <w:szCs w:val="32"/>
    </w:rPr>
  </w:style>
  <w:style w:type="paragraph" w:customStyle="1" w:styleId="NormalTextDarkBackground">
    <w:name w:val="Normal Text Dark Background"/>
    <w:basedOn w:val="Normal"/>
    <w:qFormat/>
    <w:rsid w:val="00D210FA"/>
    <w:rPr>
      <w:color w:val="FFFFFF" w:themeColor="background1"/>
    </w:rPr>
  </w:style>
  <w:style w:type="paragraph" w:styleId="Header">
    <w:name w:val="header"/>
    <w:basedOn w:val="Normal"/>
    <w:link w:val="HeaderChar"/>
    <w:uiPriority w:val="99"/>
    <w:semiHidden/>
    <w:rsid w:val="00D210FA"/>
    <w:pPr>
      <w:tabs>
        <w:tab w:val="center" w:pos="4680"/>
        <w:tab w:val="right" w:pos="9360"/>
      </w:tabs>
      <w:spacing w:after="0"/>
    </w:pPr>
  </w:style>
  <w:style w:type="character" w:customStyle="1" w:styleId="HeaderChar">
    <w:name w:val="Header Char"/>
    <w:basedOn w:val="DefaultParagraphFont"/>
    <w:link w:val="Header"/>
    <w:uiPriority w:val="99"/>
    <w:semiHidden/>
    <w:rsid w:val="00A70A62"/>
    <w:rPr>
      <w:rFonts w:eastAsia="Times New Roman" w:cs="Times New Roman"/>
      <w:sz w:val="22"/>
    </w:rPr>
  </w:style>
  <w:style w:type="paragraph" w:styleId="Footer">
    <w:name w:val="footer"/>
    <w:basedOn w:val="Normal"/>
    <w:link w:val="FooterChar"/>
    <w:uiPriority w:val="99"/>
    <w:semiHidden/>
    <w:rsid w:val="00D210FA"/>
    <w:pPr>
      <w:tabs>
        <w:tab w:val="center" w:pos="4680"/>
        <w:tab w:val="right" w:pos="9360"/>
      </w:tabs>
      <w:spacing w:after="0"/>
    </w:pPr>
  </w:style>
  <w:style w:type="character" w:customStyle="1" w:styleId="FooterChar">
    <w:name w:val="Footer Char"/>
    <w:basedOn w:val="DefaultParagraphFont"/>
    <w:link w:val="Footer"/>
    <w:uiPriority w:val="99"/>
    <w:semiHidden/>
    <w:rsid w:val="00A70A62"/>
    <w:rPr>
      <w:rFonts w:eastAsia="Times New Roman" w:cs="Times New Roman"/>
      <w:sz w:val="22"/>
    </w:rPr>
  </w:style>
  <w:style w:type="paragraph" w:styleId="NoSpacing">
    <w:name w:val="No Spacing"/>
    <w:uiPriority w:val="1"/>
    <w:semiHidden/>
    <w:qFormat/>
    <w:rsid w:val="00CC0A8F"/>
    <w:rPr>
      <w:rFonts w:eastAsia="Times New Roman" w:cs="Times New Roman"/>
      <w:sz w:val="22"/>
    </w:rPr>
  </w:style>
  <w:style w:type="character" w:styleId="PlaceholderText">
    <w:name w:val="Placeholder Text"/>
    <w:basedOn w:val="DefaultParagraphFont"/>
    <w:uiPriority w:val="99"/>
    <w:semiHidden/>
    <w:rsid w:val="00206405"/>
    <w:rPr>
      <w:color w:val="808080"/>
    </w:rPr>
  </w:style>
  <w:style w:type="paragraph" w:styleId="Quote">
    <w:name w:val="Quote"/>
    <w:basedOn w:val="Title"/>
    <w:next w:val="Normal"/>
    <w:link w:val="QuoteChar"/>
    <w:uiPriority w:val="29"/>
    <w:qFormat/>
    <w:rsid w:val="00B67824"/>
    <w:pPr>
      <w:jc w:val="center"/>
    </w:pPr>
    <w:rPr>
      <w:noProof/>
      <w:color w:val="44546A" w:themeColor="text2"/>
      <w:szCs w:val="100"/>
    </w:rPr>
  </w:style>
  <w:style w:type="character" w:customStyle="1" w:styleId="QuoteChar">
    <w:name w:val="Quote Char"/>
    <w:basedOn w:val="DefaultParagraphFont"/>
    <w:link w:val="Quote"/>
    <w:uiPriority w:val="29"/>
    <w:rsid w:val="00B67824"/>
    <w:rPr>
      <w:rFonts w:asciiTheme="majorHAnsi" w:eastAsiaTheme="majorEastAsia" w:hAnsiTheme="majorHAnsi" w:cstheme="majorBidi"/>
      <w:b/>
      <w:noProof/>
      <w:color w:val="44546A" w:themeColor="text2"/>
      <w:spacing w:val="-10"/>
      <w:kern w:val="28"/>
      <w:sz w:val="48"/>
      <w:szCs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jpg"/><Relationship Id="rId1" Type="http://schemas.openxmlformats.org/officeDocument/2006/relationships/image" Target="media/image5.jpg"/><Relationship Id="rId6" Type="http://schemas.openxmlformats.org/officeDocument/2006/relationships/image" Target="media/image10.jpeg"/><Relationship Id="rId5" Type="http://schemas.openxmlformats.org/officeDocument/2006/relationships/image" Target="media/image9.jpeg"/><Relationship Id="rId4"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bi%20Baghalian\AppData\Roaming\Microsoft\Templates\Education%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34B6116AEE24DC4B49450E917AAE4EB"/>
        <w:category>
          <w:name w:val="General"/>
          <w:gallery w:val="placeholder"/>
        </w:category>
        <w:types>
          <w:type w:val="bbPlcHdr"/>
        </w:types>
        <w:behaviors>
          <w:behavior w:val="content"/>
        </w:behaviors>
        <w:guid w:val="{44450FD2-1E53-448A-957A-7C60B75FE6FA}"/>
      </w:docPartPr>
      <w:docPartBody>
        <w:p w:rsidR="00000000" w:rsidRDefault="00051C46">
          <w:pPr>
            <w:pStyle w:val="A34B6116AEE24DC4B49450E917AAE4EB"/>
          </w:pPr>
          <w:r w:rsidRPr="00B67824">
            <w:rPr>
              <w:rStyle w:val="Heading1Char"/>
              <w:rFonts w:eastAsiaTheme="minorHAnsi"/>
            </w:rPr>
            <w:t>Title or Heading Here</w:t>
          </w:r>
        </w:p>
      </w:docPartBody>
    </w:docPart>
    <w:docPart>
      <w:docPartPr>
        <w:name w:val="B231757134284BFCBBE855E3E707B527"/>
        <w:category>
          <w:name w:val="General"/>
          <w:gallery w:val="placeholder"/>
        </w:category>
        <w:types>
          <w:type w:val="bbPlcHdr"/>
        </w:types>
        <w:behaviors>
          <w:behavior w:val="content"/>
        </w:behaviors>
        <w:guid w:val="{69D42926-E35A-4E9F-BD12-826E77F9F806}"/>
      </w:docPartPr>
      <w:docPartBody>
        <w:p w:rsidR="00000000" w:rsidRDefault="00051C46">
          <w:pPr>
            <w:pStyle w:val="B231757134284BFCBBE855E3E707B527"/>
          </w:pPr>
          <w:r w:rsidRPr="007D43B3">
            <w:rPr>
              <w:rFonts w:eastAsiaTheme="minorHAnsi"/>
            </w:rPr>
            <w:t>We think the design of this brochure is great as is!  But, if you do not agree, you are able to make it yours by making a few minor design tweaks!  Tips on updating specific features are available throughout this example text.</w:t>
          </w:r>
        </w:p>
      </w:docPartBody>
    </w:docPart>
    <w:docPart>
      <w:docPartPr>
        <w:name w:val="894A926106584BD3929EEE02B9E7ED95"/>
        <w:category>
          <w:name w:val="General"/>
          <w:gallery w:val="placeholder"/>
        </w:category>
        <w:types>
          <w:type w:val="bbPlcHdr"/>
        </w:types>
        <w:behaviors>
          <w:behavior w:val="content"/>
        </w:behaviors>
        <w:guid w:val="{02ECA75A-BB11-4878-A6A0-E6F081A335E8}"/>
      </w:docPartPr>
      <w:docPartBody>
        <w:p w:rsidR="00000000" w:rsidRDefault="00051C46">
          <w:pPr>
            <w:pStyle w:val="894A926106584BD3929EEE02B9E7ED95"/>
          </w:pPr>
          <w:r w:rsidRPr="007D43B3">
            <w:rPr>
              <w:rFonts w:eastAsiaTheme="minorHAnsi"/>
            </w:rPr>
            <w:t>Customize Heading/Text</w:t>
          </w:r>
        </w:p>
      </w:docPartBody>
    </w:docPart>
    <w:docPart>
      <w:docPartPr>
        <w:name w:val="8776A264B0804EC283814B3B184FB162"/>
        <w:category>
          <w:name w:val="General"/>
          <w:gallery w:val="placeholder"/>
        </w:category>
        <w:types>
          <w:type w:val="bbPlcHdr"/>
        </w:types>
        <w:behaviors>
          <w:behavior w:val="content"/>
        </w:behaviors>
        <w:guid w:val="{F63B5BB8-E8E4-457E-B481-C1488018353E}"/>
      </w:docPartPr>
      <w:docPartBody>
        <w:p w:rsidR="00000000" w:rsidRDefault="00051C46">
          <w:pPr>
            <w:pStyle w:val="8776A264B0804EC283814B3B184FB162"/>
          </w:pPr>
          <w:r w:rsidRPr="007D43B3">
            <w:rPr>
              <w:rFonts w:eastAsiaTheme="minorHAnsi"/>
            </w:rPr>
            <w:t xml:space="preserve">To </w:t>
          </w:r>
          <w:r w:rsidRPr="007D43B3">
            <w:rPr>
              <w:rFonts w:eastAsiaTheme="minorHAnsi"/>
            </w:rPr>
            <w:t>change any of the text in this document, just click on the block of text you want to update!  The formatting has already been programmed for ease of formatting.</w:t>
          </w:r>
        </w:p>
      </w:docPartBody>
    </w:docPart>
    <w:docPart>
      <w:docPartPr>
        <w:name w:val="F50E798D4A76449BB1A6521E87649E6C"/>
        <w:category>
          <w:name w:val="General"/>
          <w:gallery w:val="placeholder"/>
        </w:category>
        <w:types>
          <w:type w:val="bbPlcHdr"/>
        </w:types>
        <w:behaviors>
          <w:behavior w:val="content"/>
        </w:behaviors>
        <w:guid w:val="{0632087D-4876-4F0D-903B-CE3E7B5CC174}"/>
      </w:docPartPr>
      <w:docPartBody>
        <w:p w:rsidR="00000000" w:rsidRDefault="00051C46">
          <w:pPr>
            <w:pStyle w:val="F50E798D4A76449BB1A6521E87649E6C"/>
          </w:pPr>
          <w:r w:rsidRPr="007D43B3">
            <w:rPr>
              <w:rStyle w:val="Heading1Char"/>
              <w:rFonts w:eastAsiaTheme="minorHAnsi"/>
            </w:rPr>
            <w:t>Another Title</w:t>
          </w:r>
        </w:p>
      </w:docPartBody>
    </w:docPart>
    <w:docPart>
      <w:docPartPr>
        <w:name w:val="EEB92945C8864C25BBD3AD52FC45E411"/>
        <w:category>
          <w:name w:val="General"/>
          <w:gallery w:val="placeholder"/>
        </w:category>
        <w:types>
          <w:type w:val="bbPlcHdr"/>
        </w:types>
        <w:behaviors>
          <w:behavior w:val="content"/>
        </w:behaviors>
        <w:guid w:val="{39D42861-ED12-412B-A87E-FE45C3D6915A}"/>
      </w:docPartPr>
      <w:docPartBody>
        <w:p w:rsidR="008574C8" w:rsidRDefault="00051C46" w:rsidP="008574C8">
          <w:r w:rsidRPr="007D43B3">
            <w:t>Have other images you wish to use?  It is simple to replace any of the pictures i</w:t>
          </w:r>
          <w:r w:rsidRPr="007D43B3">
            <w:t>n this pamphlet.  Simply double click in the Header of any page.  Click twice on the image you wish to change.  Images in the background might need an extra click as they are part of the background’s grouped images.  Keep clicking until your selection hand</w:t>
          </w:r>
          <w:r w:rsidRPr="007D43B3">
            <w:t>les are around the one image you wish to replace.</w:t>
          </w:r>
        </w:p>
        <w:p w:rsidR="00000000" w:rsidRDefault="00051C46">
          <w:pPr>
            <w:pStyle w:val="EEB92945C8864C25BBD3AD52FC45E411"/>
          </w:pPr>
          <w:r>
            <w:rPr>
              <w:rFonts w:eastAsiaTheme="minorHAnsi"/>
            </w:rPr>
            <w:t>Once the image you wish to replace is selected, you can either select “Change Picture” from the short cut menu, or click on “Fill” and choose the option for “Picture.”</w:t>
          </w:r>
        </w:p>
      </w:docPartBody>
    </w:docPart>
    <w:docPart>
      <w:docPartPr>
        <w:name w:val="729BC2F26CAC49FBA81002FAA610B9D8"/>
        <w:category>
          <w:name w:val="General"/>
          <w:gallery w:val="placeholder"/>
        </w:category>
        <w:types>
          <w:type w:val="bbPlcHdr"/>
        </w:types>
        <w:behaviors>
          <w:behavior w:val="content"/>
        </w:behaviors>
        <w:guid w:val="{465C9256-B4F1-47AE-A5FE-556453F837EE}"/>
      </w:docPartPr>
      <w:docPartBody>
        <w:p w:rsidR="00000000" w:rsidRDefault="00051C46">
          <w:pPr>
            <w:pStyle w:val="729BC2F26CAC49FBA81002FAA610B9D8"/>
          </w:pPr>
          <w:r w:rsidRPr="007D43B3">
            <w:rPr>
              <w:rFonts w:eastAsiaTheme="minorHAnsi"/>
            </w:rPr>
            <w:t>Add a Heading Here</w:t>
          </w:r>
        </w:p>
      </w:docPartBody>
    </w:docPart>
    <w:docPart>
      <w:docPartPr>
        <w:name w:val="BE4335BBA9A04740A57EF41B8A5403DB"/>
        <w:category>
          <w:name w:val="General"/>
          <w:gallery w:val="placeholder"/>
        </w:category>
        <w:types>
          <w:type w:val="bbPlcHdr"/>
        </w:types>
        <w:behaviors>
          <w:behavior w:val="content"/>
        </w:behaviors>
        <w:guid w:val="{D5E12004-9E42-4F64-B409-79E29ADA56B6}"/>
      </w:docPartPr>
      <w:docPartBody>
        <w:p w:rsidR="00000000" w:rsidRDefault="00051C46">
          <w:pPr>
            <w:pStyle w:val="BE4335BBA9A04740A57EF41B8A5403DB"/>
          </w:pPr>
          <w:r w:rsidRPr="007D43B3">
            <w:rPr>
              <w:rFonts w:eastAsiaTheme="minorHAnsi"/>
            </w:rPr>
            <w:t>This brochure is de</w:t>
          </w:r>
          <w:r w:rsidRPr="007D43B3">
            <w:rPr>
              <w:rFonts w:eastAsiaTheme="minorHAnsi"/>
            </w:rPr>
            <w:t>signed with education in mind.  It has a playful yet learning feel to it.  Promote your childhood education program easily using this brochure.</w:t>
          </w:r>
        </w:p>
      </w:docPartBody>
    </w:docPart>
    <w:docPart>
      <w:docPartPr>
        <w:name w:val="FB07A7B6EB2A4FE5916280BC524988AA"/>
        <w:category>
          <w:name w:val="General"/>
          <w:gallery w:val="placeholder"/>
        </w:category>
        <w:types>
          <w:type w:val="bbPlcHdr"/>
        </w:types>
        <w:behaviors>
          <w:behavior w:val="content"/>
        </w:behaviors>
        <w:guid w:val="{4A979D40-B29B-43B3-A2C4-799823B72B69}"/>
      </w:docPartPr>
      <w:docPartBody>
        <w:p w:rsidR="00000000" w:rsidRDefault="00051C46">
          <w:pPr>
            <w:pStyle w:val="FB07A7B6EB2A4FE5916280BC524988AA"/>
          </w:pPr>
          <w:r w:rsidRPr="00253267">
            <w:rPr>
              <w:rStyle w:val="PlaceholderText"/>
            </w:rPr>
            <w:t>Organization Name/Logo</w:t>
          </w:r>
        </w:p>
      </w:docPartBody>
    </w:docPart>
    <w:docPart>
      <w:docPartPr>
        <w:name w:val="0003AFD65C7D454D9C8E7F3F6A81303D"/>
        <w:category>
          <w:name w:val="General"/>
          <w:gallery w:val="placeholder"/>
        </w:category>
        <w:types>
          <w:type w:val="bbPlcHdr"/>
        </w:types>
        <w:behaviors>
          <w:behavior w:val="content"/>
        </w:behaviors>
        <w:guid w:val="{368292AC-D732-4A08-AF8D-767708B7BD01}"/>
      </w:docPartPr>
      <w:docPartBody>
        <w:p w:rsidR="00000000" w:rsidRDefault="00051C46">
          <w:pPr>
            <w:pStyle w:val="0003AFD65C7D454D9C8E7F3F6A81303D"/>
          </w:pPr>
          <w:r w:rsidRPr="00B67824">
            <w:rPr>
              <w:color w:val="44546A" w:themeColor="text2"/>
            </w:rPr>
            <w:t>Title or Heading Here</w:t>
          </w:r>
        </w:p>
      </w:docPartBody>
    </w:docPart>
    <w:docPart>
      <w:docPartPr>
        <w:name w:val="2FE077C033CC4771A5A020F373FF932C"/>
        <w:category>
          <w:name w:val="General"/>
          <w:gallery w:val="placeholder"/>
        </w:category>
        <w:types>
          <w:type w:val="bbPlcHdr"/>
        </w:types>
        <w:behaviors>
          <w:behavior w:val="content"/>
        </w:behaviors>
        <w:guid w:val="{ACE5F842-B486-4397-8D05-916BFCBDFCCE}"/>
      </w:docPartPr>
      <w:docPartBody>
        <w:p w:rsidR="008574C8" w:rsidRPr="00B67824" w:rsidRDefault="00051C46" w:rsidP="008574C8">
          <w:r w:rsidRPr="00B67824">
            <w:t>In the same way you change the colors, you can update the fonts of the entire</w:t>
          </w:r>
          <w:r w:rsidRPr="00B67824">
            <w:t xml:space="preserve"> document easily!  From the Design tab, choose a font combination that fits your taste.</w:t>
          </w:r>
        </w:p>
        <w:p w:rsidR="00000000" w:rsidRDefault="00051C46">
          <w:pPr>
            <w:pStyle w:val="2FE077C033CC4771A5A020F373FF932C"/>
          </w:pPr>
          <w:r w:rsidRPr="00B67824">
            <w:rPr>
              <w:rFonts w:eastAsiaTheme="minorHAnsi"/>
            </w:rPr>
            <w:t>Reset the theme to restore the template to its original state!</w:t>
          </w:r>
        </w:p>
      </w:docPartBody>
    </w:docPart>
    <w:docPart>
      <w:docPartPr>
        <w:name w:val="4B9054063BCE4BACBD8B14805D48115D"/>
        <w:category>
          <w:name w:val="General"/>
          <w:gallery w:val="placeholder"/>
        </w:category>
        <w:types>
          <w:type w:val="bbPlcHdr"/>
        </w:types>
        <w:behaviors>
          <w:behavior w:val="content"/>
        </w:behaviors>
        <w:guid w:val="{F6DCABCA-F094-43CC-B1AB-D3354E2A3348}"/>
      </w:docPartPr>
      <w:docPartBody>
        <w:p w:rsidR="00000000" w:rsidRDefault="00051C46">
          <w:pPr>
            <w:pStyle w:val="4B9054063BCE4BACBD8B14805D48115D"/>
          </w:pPr>
          <w:r w:rsidRPr="00B67824">
            <w:rPr>
              <w:rStyle w:val="Heading1Char"/>
              <w:rFonts w:eastAsiaTheme="minorHAnsi"/>
            </w:rPr>
            <w:t>Customize Heading/Text</w:t>
          </w:r>
        </w:p>
      </w:docPartBody>
    </w:docPart>
    <w:docPart>
      <w:docPartPr>
        <w:name w:val="58CE1235C3A04B1FB9FD9AC80CF4728F"/>
        <w:category>
          <w:name w:val="General"/>
          <w:gallery w:val="placeholder"/>
        </w:category>
        <w:types>
          <w:type w:val="bbPlcHdr"/>
        </w:types>
        <w:behaviors>
          <w:behavior w:val="content"/>
        </w:behaviors>
        <w:guid w:val="{25FC845B-E1F3-4358-AE13-72B792730B39}"/>
      </w:docPartPr>
      <w:docPartBody>
        <w:p w:rsidR="00000000" w:rsidRDefault="00051C46">
          <w:pPr>
            <w:pStyle w:val="58CE1235C3A04B1FB9FD9AC80CF4728F"/>
          </w:pPr>
          <w:r w:rsidRPr="00B67824">
            <w:rPr>
              <w:rFonts w:eastAsiaTheme="minorHAnsi"/>
            </w:rPr>
            <w:t>To change any of the text in this document, just click on the block of text you want to update!  The formatting has already been programmed for ease of formatting.</w:t>
          </w:r>
        </w:p>
      </w:docPartBody>
    </w:docPart>
    <w:docPart>
      <w:docPartPr>
        <w:name w:val="13C89A283B584944A116A17256EAE15B"/>
        <w:category>
          <w:name w:val="General"/>
          <w:gallery w:val="placeholder"/>
        </w:category>
        <w:types>
          <w:type w:val="bbPlcHdr"/>
        </w:types>
        <w:behaviors>
          <w:behavior w:val="content"/>
        </w:behaviors>
        <w:guid w:val="{B45D7FEE-957E-43FC-8752-C0E810BD92CB}"/>
      </w:docPartPr>
      <w:docPartBody>
        <w:p w:rsidR="00000000" w:rsidRDefault="00051C46">
          <w:pPr>
            <w:pStyle w:val="13C89A283B584944A116A17256EAE15B"/>
          </w:pPr>
          <w:r w:rsidRPr="00B67824">
            <w:t>“Large quote goes here.”</w:t>
          </w:r>
        </w:p>
      </w:docPartBody>
    </w:docPart>
    <w:docPart>
      <w:docPartPr>
        <w:name w:val="D61C0F276595440393404E173B1117E1"/>
        <w:category>
          <w:name w:val="General"/>
          <w:gallery w:val="placeholder"/>
        </w:category>
        <w:types>
          <w:type w:val="bbPlcHdr"/>
        </w:types>
        <w:behaviors>
          <w:behavior w:val="content"/>
        </w:behaviors>
        <w:guid w:val="{C47B55D0-5298-45F0-8F00-5F91DA2F01A6}"/>
      </w:docPartPr>
      <w:docPartBody>
        <w:p w:rsidR="00000000" w:rsidRDefault="00051C46">
          <w:pPr>
            <w:pStyle w:val="D61C0F276595440393404E173B1117E1"/>
          </w:pPr>
          <w:r w:rsidRPr="00B67824">
            <w:rPr>
              <w:color w:val="44546A" w:themeColor="text2"/>
            </w:rPr>
            <w:t>Title or Heading Here</w:t>
          </w:r>
        </w:p>
      </w:docPartBody>
    </w:docPart>
    <w:docPart>
      <w:docPartPr>
        <w:name w:val="47B0D76A7F904C03B6550682F9B8C7E7"/>
        <w:category>
          <w:name w:val="General"/>
          <w:gallery w:val="placeholder"/>
        </w:category>
        <w:types>
          <w:type w:val="bbPlcHdr"/>
        </w:types>
        <w:behaviors>
          <w:behavior w:val="content"/>
        </w:behaviors>
        <w:guid w:val="{9362A9BA-50F6-48F5-8B24-633315850D3D}"/>
      </w:docPartPr>
      <w:docPartBody>
        <w:p w:rsidR="008574C8" w:rsidRPr="00B67824" w:rsidRDefault="00051C46" w:rsidP="008574C8">
          <w:r w:rsidRPr="00B67824">
            <w:t>You can easily change the overall colors of the template with just a few clicks.</w:t>
          </w:r>
          <w:r w:rsidRPr="00B67824">
            <w:t xml:space="preserve">  Go to the Design tab and click on Colors.  From the list of colors, you can choose a different color scheme.  As you hover over the different choices, you can see what the overall feel of the document will change with each different option.</w:t>
          </w:r>
        </w:p>
        <w:p w:rsidR="00000000" w:rsidRDefault="00051C46">
          <w:pPr>
            <w:pStyle w:val="47B0D76A7F904C03B6550682F9B8C7E7"/>
          </w:pPr>
          <w:r w:rsidRPr="00B67824">
            <w:rPr>
              <w:rFonts w:eastAsiaTheme="minorHAnsi"/>
            </w:rPr>
            <w:t>Changed the c</w:t>
          </w:r>
          <w:r w:rsidRPr="00B67824">
            <w:rPr>
              <w:rFonts w:eastAsiaTheme="minorHAnsi"/>
            </w:rPr>
            <w:t xml:space="preserve">olor and want to go back to the original design?  Easy!  Just go back to the Design tab and choose the Themes option.  From the list, click the option to reset the theme of this template.  And just like that, your document color scheme will be restored to </w:t>
          </w:r>
          <w:r w:rsidRPr="00B67824">
            <w:rPr>
              <w:rFonts w:eastAsiaTheme="minorHAnsi"/>
            </w:rPr>
            <w:t>its original!</w:t>
          </w:r>
        </w:p>
      </w:docPartBody>
    </w:docPart>
    <w:docPart>
      <w:docPartPr>
        <w:name w:val="4C03551485224303A8D0D4A4C093C703"/>
        <w:category>
          <w:name w:val="General"/>
          <w:gallery w:val="placeholder"/>
        </w:category>
        <w:types>
          <w:type w:val="bbPlcHdr"/>
        </w:types>
        <w:behaviors>
          <w:behavior w:val="content"/>
        </w:behaviors>
        <w:guid w:val="{DCB27DD9-6600-49EC-A1F2-8AD0195105CC}"/>
      </w:docPartPr>
      <w:docPartBody>
        <w:p w:rsidR="00000000" w:rsidRDefault="00051C46">
          <w:pPr>
            <w:pStyle w:val="4C03551485224303A8D0D4A4C093C703"/>
          </w:pPr>
          <w:r w:rsidRPr="00B67824">
            <w:rPr>
              <w:rFonts w:eastAsia="Times New Roman" w:cs="Arial"/>
              <w:b/>
              <w:noProof/>
              <w:color w:val="44546A" w:themeColor="text2"/>
              <w:spacing w:val="10"/>
              <w:sz w:val="28"/>
              <w:szCs w:val="32"/>
            </w:rPr>
            <w:t>Title or Heading Here</w:t>
          </w:r>
        </w:p>
      </w:docPartBody>
    </w:docPart>
    <w:docPart>
      <w:docPartPr>
        <w:name w:val="01F525FC52284638A87FCF8368DBF783"/>
        <w:category>
          <w:name w:val="General"/>
          <w:gallery w:val="placeholder"/>
        </w:category>
        <w:types>
          <w:type w:val="bbPlcHdr"/>
        </w:types>
        <w:behaviors>
          <w:behavior w:val="content"/>
        </w:behaviors>
        <w:guid w:val="{34F2C3FD-7838-40B0-BBE2-220E0F99F428}"/>
      </w:docPartPr>
      <w:docPartBody>
        <w:p w:rsidR="008574C8" w:rsidRPr="00B67824" w:rsidRDefault="00051C46" w:rsidP="008574C8">
          <w:r w:rsidRPr="00B67824">
            <w:t>In this panel, you can highlight even more information about your organization!  Tell the audience why you are the best!  Don’t be shy!  Share, explain, and tell us what makes your company so great!</w:t>
          </w:r>
        </w:p>
        <w:p w:rsidR="00000000" w:rsidRDefault="00051C46">
          <w:pPr>
            <w:pStyle w:val="01F525FC52284638A87FCF8368DBF783"/>
          </w:pPr>
          <w:r>
            <w:rPr>
              <w:sz w:val="21"/>
            </w:rPr>
            <w:t>Plenty of text will fit in any of these pan</w:t>
          </w:r>
          <w:r>
            <w:rPr>
              <w:sz w:val="21"/>
            </w:rPr>
            <w:t>els.  Simply click on the placeholders and add your own text.</w:t>
          </w:r>
        </w:p>
      </w:docPartBody>
    </w:docPart>
    <w:docPart>
      <w:docPartPr>
        <w:name w:val="222C89FDF0234624A80E12663D312003"/>
        <w:category>
          <w:name w:val="General"/>
          <w:gallery w:val="placeholder"/>
        </w:category>
        <w:types>
          <w:type w:val="bbPlcHdr"/>
        </w:types>
        <w:behaviors>
          <w:behavior w:val="content"/>
        </w:behaviors>
        <w:guid w:val="{2CF704ED-E7AA-4CEB-8448-7512CF066CBA}"/>
      </w:docPartPr>
      <w:docPartBody>
        <w:p w:rsidR="00000000" w:rsidRDefault="00051C46">
          <w:pPr>
            <w:pStyle w:val="222C89FDF0234624A80E12663D312003"/>
          </w:pPr>
          <w:r w:rsidRPr="00B67824">
            <w:rPr>
              <w:rStyle w:val="Heading1Char"/>
              <w:rFonts w:eastAsiaTheme="minorHAnsi"/>
            </w:rPr>
            <w:t>Title or Heading Here</w:t>
          </w:r>
        </w:p>
      </w:docPartBody>
    </w:docPart>
    <w:docPart>
      <w:docPartPr>
        <w:name w:val="A382345A88284CCB93CB3434CFEEC062"/>
        <w:category>
          <w:name w:val="General"/>
          <w:gallery w:val="placeholder"/>
        </w:category>
        <w:types>
          <w:type w:val="bbPlcHdr"/>
        </w:types>
        <w:behaviors>
          <w:behavior w:val="content"/>
        </w:behaviors>
        <w:guid w:val="{49AE27B9-C5E7-4959-9702-E8008B4BC9A6}"/>
      </w:docPartPr>
      <w:docPartBody>
        <w:p w:rsidR="00000000" w:rsidRDefault="00051C46">
          <w:pPr>
            <w:pStyle w:val="A382345A88284CCB93CB3434CFEEC062"/>
          </w:pPr>
          <w:r w:rsidRPr="00B67824">
            <w:t>We think the design of this brochure is great as is!  But, if you do n</w:t>
          </w:r>
          <w:r w:rsidRPr="00B67824">
            <w:t>ot agree, you are able to make it yours by making a few minor design tweaks!  Tips on updating specific features are available throughout this example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46"/>
    <w:rsid w:val="00051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Heading4"/>
    <w:next w:val="Normal"/>
    <w:link w:val="Heading1Char"/>
    <w:uiPriority w:val="9"/>
    <w:qFormat/>
    <w:pPr>
      <w:keepNext w:val="0"/>
      <w:keepLines w:val="0"/>
      <w:spacing w:before="0" w:after="240" w:line="240" w:lineRule="auto"/>
      <w:outlineLvl w:val="0"/>
    </w:pPr>
    <w:rPr>
      <w:rFonts w:asciiTheme="minorHAnsi" w:eastAsia="Times New Roman" w:hAnsiTheme="minorHAnsi" w:cs="Arial"/>
      <w:b/>
      <w:i w:val="0"/>
      <w:iCs w:val="0"/>
      <w:noProof/>
      <w:color w:val="44546A" w:themeColor="text2"/>
      <w:spacing w:val="10"/>
      <w:sz w:val="28"/>
      <w:szCs w:val="32"/>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imes New Roman" w:cs="Arial"/>
      <w:b/>
      <w:noProof/>
      <w:color w:val="44546A" w:themeColor="text2"/>
      <w:spacing w:val="10"/>
      <w:sz w:val="28"/>
      <w:szCs w:val="32"/>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rPr>
  </w:style>
  <w:style w:type="paragraph" w:customStyle="1" w:styleId="A34B6116AEE24DC4B49450E917AAE4EB">
    <w:name w:val="A34B6116AEE24DC4B49450E917AAE4EB"/>
  </w:style>
  <w:style w:type="paragraph" w:customStyle="1" w:styleId="B231757134284BFCBBE855E3E707B527">
    <w:name w:val="B231757134284BFCBBE855E3E707B527"/>
  </w:style>
  <w:style w:type="paragraph" w:customStyle="1" w:styleId="894A926106584BD3929EEE02B9E7ED95">
    <w:name w:val="894A926106584BD3929EEE02B9E7ED95"/>
  </w:style>
  <w:style w:type="paragraph" w:customStyle="1" w:styleId="8776A264B0804EC283814B3B184FB162">
    <w:name w:val="8776A264B0804EC283814B3B184FB162"/>
  </w:style>
  <w:style w:type="paragraph" w:customStyle="1" w:styleId="F50E798D4A76449BB1A6521E87649E6C">
    <w:name w:val="F50E798D4A76449BB1A6521E87649E6C"/>
  </w:style>
  <w:style w:type="paragraph" w:customStyle="1" w:styleId="EEB92945C8864C25BBD3AD52FC45E411">
    <w:name w:val="EEB92945C8864C25BBD3AD52FC45E411"/>
  </w:style>
  <w:style w:type="paragraph" w:customStyle="1" w:styleId="729BC2F26CAC49FBA81002FAA610B9D8">
    <w:name w:val="729BC2F26CAC49FBA81002FAA610B9D8"/>
  </w:style>
  <w:style w:type="paragraph" w:customStyle="1" w:styleId="BE4335BBA9A04740A57EF41B8A5403DB">
    <w:name w:val="BE4335BBA9A04740A57EF41B8A5403DB"/>
  </w:style>
  <w:style w:type="character" w:styleId="PlaceholderText">
    <w:name w:val="Placeholder Text"/>
    <w:basedOn w:val="DefaultParagraphFont"/>
    <w:uiPriority w:val="99"/>
    <w:semiHidden/>
    <w:rPr>
      <w:color w:val="808080"/>
    </w:rPr>
  </w:style>
  <w:style w:type="paragraph" w:customStyle="1" w:styleId="FB07A7B6EB2A4FE5916280BC524988AA">
    <w:name w:val="FB07A7B6EB2A4FE5916280BC524988AA"/>
  </w:style>
  <w:style w:type="paragraph" w:customStyle="1" w:styleId="0003AFD65C7D454D9C8E7F3F6A81303D">
    <w:name w:val="0003AFD65C7D454D9C8E7F3F6A81303D"/>
  </w:style>
  <w:style w:type="paragraph" w:customStyle="1" w:styleId="2FE077C033CC4771A5A020F373FF932C">
    <w:name w:val="2FE077C033CC4771A5A020F373FF932C"/>
  </w:style>
  <w:style w:type="paragraph" w:customStyle="1" w:styleId="4B9054063BCE4BACBD8B14805D48115D">
    <w:name w:val="4B9054063BCE4BACBD8B14805D48115D"/>
  </w:style>
  <w:style w:type="paragraph" w:customStyle="1" w:styleId="58CE1235C3A04B1FB9FD9AC80CF4728F">
    <w:name w:val="58CE1235C3A04B1FB9FD9AC80CF4728F"/>
  </w:style>
  <w:style w:type="paragraph" w:customStyle="1" w:styleId="13C89A283B584944A116A17256EAE15B">
    <w:name w:val="13C89A283B584944A116A17256EAE15B"/>
  </w:style>
  <w:style w:type="paragraph" w:customStyle="1" w:styleId="D61C0F276595440393404E173B1117E1">
    <w:name w:val="D61C0F276595440393404E173B1117E1"/>
  </w:style>
  <w:style w:type="paragraph" w:customStyle="1" w:styleId="47B0D76A7F904C03B6550682F9B8C7E7">
    <w:name w:val="47B0D76A7F904C03B6550682F9B8C7E7"/>
  </w:style>
  <w:style w:type="paragraph" w:customStyle="1" w:styleId="4C03551485224303A8D0D4A4C093C703">
    <w:name w:val="4C03551485224303A8D0D4A4C093C703"/>
  </w:style>
  <w:style w:type="paragraph" w:customStyle="1" w:styleId="01F525FC52284638A87FCF8368DBF783">
    <w:name w:val="01F525FC52284638A87FCF8368DBF783"/>
  </w:style>
  <w:style w:type="paragraph" w:customStyle="1" w:styleId="222C89FDF0234624A80E12663D312003">
    <w:name w:val="222C89FDF0234624A80E12663D312003"/>
  </w:style>
  <w:style w:type="paragraph" w:customStyle="1" w:styleId="A382345A88284CCB93CB3434CFEEC062">
    <w:name w:val="A382345A88284CCB93CB3434CFEEC0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Century Schoolbook"/>
        <a:ea typeface=""/>
        <a:cs typeface=""/>
      </a:majorFont>
      <a:minorFont>
        <a:latin typeface="Century School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7" ma:contentTypeDescription="Create a new document." ma:contentTypeScope="" ma:versionID="71aff31462b4074963b8c698d1c1c68f">
  <xsd:schema xmlns:xsd="http://www.w3.org/2001/XMLSchema" xmlns:xs="http://www.w3.org/2001/XMLSchema" xmlns:p="http://schemas.microsoft.com/office/2006/metadata/properties" xmlns:ns2="6dc4bcd6-49db-4c07-9060-8acfc67cef9f" xmlns:ns3="fb0879af-3eba-417a-a55a-ffe6dcd6ca77" targetNamespace="http://schemas.microsoft.com/office/2006/metadata/properties" ma:root="true" ma:fieldsID="e3831fb232ece3fdb834cba9867a0e69" ns2:_="" ns3:_="">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0FF466-8949-431D-B15E-EE55F000A2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230AB7-68AA-4AA8-BC39-2980A2DD6D3A}">
  <ds:schemaRefs>
    <ds:schemaRef ds:uri="http://schemas.microsoft.com/sharepoint/v3/contenttype/forms"/>
  </ds:schemaRefs>
</ds:datastoreItem>
</file>

<file path=customXml/itemProps3.xml><?xml version="1.0" encoding="utf-8"?>
<ds:datastoreItem xmlns:ds="http://schemas.openxmlformats.org/officeDocument/2006/customXml" ds:itemID="{BB13CB3A-8C99-4644-8225-71428C87D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C3536C-F527-4776-A1D1-2D0315F23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Education brochure</Template>
  <TotalTime>1</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Arbi Baghalian</dc:creator>
  <cp:keywords/>
  <dc:description/>
  <cp:lastModifiedBy>Arbi Baghalian</cp:lastModifiedBy>
  <cp:revision>1</cp:revision>
  <cp:lastPrinted>2018-05-17T14:24:00Z</cp:lastPrinted>
  <dcterms:created xsi:type="dcterms:W3CDTF">2018-07-10T08:31:00Z</dcterms:created>
  <dcterms:modified xsi:type="dcterms:W3CDTF">2018-07-10T08:32:00Z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3970013</vt:lpwstr>
  </property>
  <property fmtid="{D5CDD505-2E9C-101B-9397-08002B2CF9AE}" pid="3" name="NXPowerLiteSettings">
    <vt:lpwstr>C7000400038000</vt:lpwstr>
  </property>
  <property fmtid="{D5CDD505-2E9C-101B-9397-08002B2CF9AE}" pid="4" name="NXPowerLiteVersion">
    <vt:lpwstr>S8.2.1</vt:lpwstr>
  </property>
  <property fmtid="{D5CDD505-2E9C-101B-9397-08002B2CF9AE}" pid="5" name="ContentTypeId">
    <vt:lpwstr>0x010100DEEA25CC0A0AC24199CDC46C25B8B0BC</vt:lpwstr>
  </property>
</Properties>
</file>